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CD6A" w14:textId="77777777" w:rsidR="005C7817" w:rsidRPr="004009E7" w:rsidRDefault="005C7817" w:rsidP="004009E7">
      <w:pPr>
        <w:jc w:val="both"/>
        <w:rPr>
          <w:rFonts w:ascii="Arial" w:hAnsi="Arial" w:cs="Arial"/>
        </w:rPr>
      </w:pPr>
    </w:p>
    <w:p w14:paraId="512C1C10" w14:textId="77777777" w:rsidR="004009E7" w:rsidRPr="004009E7" w:rsidRDefault="004009E7" w:rsidP="004009E7">
      <w:pPr>
        <w:jc w:val="center"/>
        <w:rPr>
          <w:rFonts w:ascii="Arial" w:hAnsi="Arial" w:cs="Arial"/>
          <w:b/>
          <w:bCs/>
        </w:rPr>
      </w:pPr>
      <w:r w:rsidRPr="004009E7">
        <w:rPr>
          <w:rFonts w:ascii="Arial" w:hAnsi="Arial" w:cs="Arial"/>
          <w:b/>
          <w:bCs/>
        </w:rPr>
        <w:t xml:space="preserve">Erasmus Program </w:t>
      </w:r>
      <w:proofErr w:type="spellStart"/>
      <w:r w:rsidRPr="004009E7">
        <w:rPr>
          <w:rFonts w:ascii="Arial" w:hAnsi="Arial" w:cs="Arial"/>
          <w:b/>
          <w:bCs/>
        </w:rPr>
        <w:t>Experience</w:t>
      </w:r>
      <w:proofErr w:type="spellEnd"/>
      <w:r w:rsidRPr="004009E7">
        <w:rPr>
          <w:rFonts w:ascii="Arial" w:hAnsi="Arial" w:cs="Arial"/>
          <w:b/>
          <w:bCs/>
        </w:rPr>
        <w:t xml:space="preserve"> Report</w:t>
      </w:r>
    </w:p>
    <w:p w14:paraId="243D795E" w14:textId="77777777" w:rsidR="004009E7" w:rsidRPr="004009E7" w:rsidRDefault="004009E7" w:rsidP="004009E7">
      <w:p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 xml:space="preserve">Partner University: </w:t>
      </w:r>
    </w:p>
    <w:p w14:paraId="6565BFAC" w14:textId="77777777" w:rsidR="004009E7" w:rsidRPr="004009E7" w:rsidRDefault="004009E7" w:rsidP="004009E7">
      <w:p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Location</w:t>
      </w:r>
      <w:proofErr w:type="spellEnd"/>
      <w:r w:rsidRPr="004009E7">
        <w:rPr>
          <w:rFonts w:ascii="Arial" w:hAnsi="Arial" w:cs="Arial"/>
        </w:rPr>
        <w:t xml:space="preserve">: </w:t>
      </w:r>
    </w:p>
    <w:p w14:paraId="71AD22F7" w14:textId="5969BE5B" w:rsidR="004009E7" w:rsidRDefault="004009E7" w:rsidP="004009E7">
      <w:p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Duration</w:t>
      </w:r>
      <w:proofErr w:type="spellEnd"/>
      <w:r w:rsidRPr="004009E7">
        <w:rPr>
          <w:rFonts w:ascii="Arial" w:hAnsi="Arial" w:cs="Arial"/>
        </w:rPr>
        <w:t xml:space="preserve">: </w:t>
      </w:r>
    </w:p>
    <w:p w14:paraId="69FB3DCB" w14:textId="77777777" w:rsidR="004009E7" w:rsidRPr="004009E7" w:rsidRDefault="004009E7" w:rsidP="004009E7">
      <w:pPr>
        <w:jc w:val="both"/>
        <w:rPr>
          <w:rFonts w:ascii="Arial" w:hAnsi="Arial" w:cs="Arial"/>
        </w:rPr>
      </w:pPr>
    </w:p>
    <w:p w14:paraId="28F7B75E" w14:textId="59F28D0B" w:rsidR="004009E7" w:rsidRP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Motivation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for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Choosing</w:t>
      </w:r>
      <w:proofErr w:type="spellEnd"/>
      <w:r w:rsidRPr="004009E7">
        <w:rPr>
          <w:rFonts w:ascii="Arial" w:hAnsi="Arial" w:cs="Arial"/>
        </w:rPr>
        <w:t xml:space="preserve"> partner University</w:t>
      </w:r>
    </w:p>
    <w:p w14:paraId="58E316A3" w14:textId="7777777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Application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Process</w:t>
      </w:r>
      <w:proofErr w:type="spellEnd"/>
      <w:r w:rsidRPr="004009E7">
        <w:rPr>
          <w:rFonts w:ascii="Arial" w:hAnsi="Arial" w:cs="Arial"/>
        </w:rPr>
        <w:t xml:space="preserve"> and </w:t>
      </w:r>
      <w:proofErr w:type="spellStart"/>
      <w:r w:rsidRPr="004009E7">
        <w:rPr>
          <w:rFonts w:ascii="Arial" w:hAnsi="Arial" w:cs="Arial"/>
        </w:rPr>
        <w:t>Preparation</w:t>
      </w:r>
      <w:proofErr w:type="spellEnd"/>
    </w:p>
    <w:p w14:paraId="74DF16C5" w14:textId="77777777" w:rsidR="004009E7" w:rsidRPr="004009E7" w:rsidRDefault="004009E7" w:rsidP="004009E7">
      <w:pPr>
        <w:pStyle w:val="Odstavecseseznamem"/>
        <w:jc w:val="both"/>
        <w:rPr>
          <w:rFonts w:ascii="Arial" w:hAnsi="Arial" w:cs="Arial"/>
        </w:rPr>
      </w:pPr>
    </w:p>
    <w:p w14:paraId="268709AF" w14:textId="5B4D203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Academic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Experience</w:t>
      </w:r>
      <w:proofErr w:type="spellEnd"/>
      <w:r w:rsidRPr="004009E7">
        <w:rPr>
          <w:rFonts w:ascii="Arial" w:hAnsi="Arial" w:cs="Arial"/>
        </w:rPr>
        <w:t xml:space="preserve"> and Campus </w:t>
      </w:r>
      <w:proofErr w:type="spellStart"/>
      <w:r w:rsidRPr="004009E7">
        <w:rPr>
          <w:rFonts w:ascii="Arial" w:hAnsi="Arial" w:cs="Arial"/>
        </w:rPr>
        <w:t>Life</w:t>
      </w:r>
      <w:proofErr w:type="spellEnd"/>
    </w:p>
    <w:p w14:paraId="53EDFF41" w14:textId="77777777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 xml:space="preserve">Mensa, </w:t>
      </w:r>
      <w:proofErr w:type="spellStart"/>
      <w:r w:rsidRPr="004009E7">
        <w:rPr>
          <w:rFonts w:ascii="Arial" w:hAnsi="Arial" w:cs="Arial"/>
        </w:rPr>
        <w:t>Cafeteria</w:t>
      </w:r>
      <w:proofErr w:type="spellEnd"/>
    </w:p>
    <w:p w14:paraId="6A4607F0" w14:textId="77777777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Course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Selection</w:t>
      </w:r>
      <w:proofErr w:type="spellEnd"/>
    </w:p>
    <w:p w14:paraId="05BBB068" w14:textId="77777777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Examinations</w:t>
      </w:r>
      <w:proofErr w:type="spellEnd"/>
    </w:p>
    <w:p w14:paraId="01970087" w14:textId="77777777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Activities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for</w:t>
      </w:r>
      <w:proofErr w:type="spellEnd"/>
      <w:r w:rsidRPr="004009E7">
        <w:rPr>
          <w:rFonts w:ascii="Arial" w:hAnsi="Arial" w:cs="Arial"/>
        </w:rPr>
        <w:t xml:space="preserve"> students</w:t>
      </w:r>
    </w:p>
    <w:p w14:paraId="1AE85790" w14:textId="160B1E32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 xml:space="preserve">Support </w:t>
      </w:r>
      <w:proofErr w:type="spellStart"/>
      <w:r w:rsidRPr="004009E7">
        <w:rPr>
          <w:rFonts w:ascii="Arial" w:hAnsi="Arial" w:cs="Arial"/>
        </w:rPr>
        <w:t>for</w:t>
      </w:r>
      <w:proofErr w:type="spellEnd"/>
      <w:r w:rsidRPr="004009E7">
        <w:rPr>
          <w:rFonts w:ascii="Arial" w:hAnsi="Arial" w:cs="Arial"/>
        </w:rPr>
        <w:t xml:space="preserve"> International Students</w:t>
      </w:r>
    </w:p>
    <w:p w14:paraId="568864AB" w14:textId="77777777" w:rsidR="004009E7" w:rsidRPr="004009E7" w:rsidRDefault="004009E7" w:rsidP="004009E7">
      <w:pPr>
        <w:pStyle w:val="Odstavecseseznamem"/>
        <w:ind w:left="1440"/>
        <w:jc w:val="both"/>
        <w:rPr>
          <w:rFonts w:ascii="Arial" w:hAnsi="Arial" w:cs="Arial"/>
        </w:rPr>
      </w:pPr>
    </w:p>
    <w:p w14:paraId="229045DD" w14:textId="7777777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Accommodation</w:t>
      </w:r>
      <w:proofErr w:type="spellEnd"/>
      <w:r w:rsidRPr="004009E7">
        <w:rPr>
          <w:rFonts w:ascii="Arial" w:hAnsi="Arial" w:cs="Arial"/>
        </w:rPr>
        <w:t xml:space="preserve"> and </w:t>
      </w:r>
      <w:proofErr w:type="spellStart"/>
      <w:r w:rsidRPr="004009E7">
        <w:rPr>
          <w:rFonts w:ascii="Arial" w:hAnsi="Arial" w:cs="Arial"/>
        </w:rPr>
        <w:t>cost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of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living</w:t>
      </w:r>
      <w:proofErr w:type="spellEnd"/>
    </w:p>
    <w:p w14:paraId="45FCB2E0" w14:textId="7415F18F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How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did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you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find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your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accommodation</w:t>
      </w:r>
      <w:proofErr w:type="spellEnd"/>
      <w:r w:rsidRPr="004009E7">
        <w:rPr>
          <w:rFonts w:ascii="Arial" w:hAnsi="Arial" w:cs="Arial"/>
        </w:rPr>
        <w:t>?</w:t>
      </w:r>
    </w:p>
    <w:p w14:paraId="3AAB11EF" w14:textId="5BEB3D6A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Did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the</w:t>
      </w:r>
      <w:proofErr w:type="spellEnd"/>
      <w:r w:rsidRPr="004009E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university</w:t>
      </w:r>
      <w:proofErr w:type="gram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offer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housing</w:t>
      </w:r>
      <w:proofErr w:type="spellEnd"/>
      <w:r w:rsidRPr="004009E7">
        <w:rPr>
          <w:rFonts w:ascii="Arial" w:hAnsi="Arial" w:cs="Arial"/>
        </w:rPr>
        <w:t>?</w:t>
      </w:r>
    </w:p>
    <w:p w14:paraId="6D6364B7" w14:textId="77777777" w:rsidR="004009E7" w:rsidRPr="004009E7" w:rsidRDefault="004009E7" w:rsidP="004009E7">
      <w:pPr>
        <w:pStyle w:val="Odstavecseseznamem"/>
        <w:ind w:left="1440"/>
        <w:jc w:val="both"/>
        <w:rPr>
          <w:rFonts w:ascii="Arial" w:hAnsi="Arial" w:cs="Arial"/>
        </w:rPr>
      </w:pPr>
    </w:p>
    <w:p w14:paraId="0379E2AC" w14:textId="1772D6AA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Life</w:t>
      </w:r>
      <w:proofErr w:type="spellEnd"/>
      <w:r w:rsidRPr="004009E7">
        <w:rPr>
          <w:rFonts w:ascii="Arial" w:hAnsi="Arial" w:cs="Arial"/>
        </w:rPr>
        <w:t xml:space="preserve"> and </w:t>
      </w:r>
      <w:proofErr w:type="spellStart"/>
      <w:r w:rsidRPr="004009E7">
        <w:rPr>
          <w:rFonts w:ascii="Arial" w:hAnsi="Arial" w:cs="Arial"/>
        </w:rPr>
        <w:t>Cultural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Experience</w:t>
      </w:r>
      <w:proofErr w:type="spellEnd"/>
    </w:p>
    <w:p w14:paraId="01E4DF19" w14:textId="6E56B92A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Groceries</w:t>
      </w:r>
      <w:proofErr w:type="spellEnd"/>
    </w:p>
    <w:p w14:paraId="156347B6" w14:textId="100A7274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Daily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Life</w:t>
      </w:r>
      <w:proofErr w:type="spellEnd"/>
    </w:p>
    <w:p w14:paraId="47852DF8" w14:textId="0CF15A1B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Activities</w:t>
      </w:r>
      <w:proofErr w:type="spellEnd"/>
      <w:r w:rsidRPr="004009E7">
        <w:rPr>
          <w:rFonts w:ascii="Arial" w:hAnsi="Arial" w:cs="Arial"/>
        </w:rPr>
        <w:t xml:space="preserve"> in </w:t>
      </w:r>
      <w:proofErr w:type="spellStart"/>
      <w:r w:rsidRPr="004009E7">
        <w:rPr>
          <w:rFonts w:ascii="Arial" w:hAnsi="Arial" w:cs="Arial"/>
        </w:rPr>
        <w:t>your</w:t>
      </w:r>
      <w:proofErr w:type="spellEnd"/>
      <w:r w:rsidRPr="004009E7">
        <w:rPr>
          <w:rFonts w:ascii="Arial" w:hAnsi="Arial" w:cs="Arial"/>
        </w:rPr>
        <w:t xml:space="preserve"> free </w:t>
      </w:r>
      <w:proofErr w:type="spellStart"/>
      <w:r w:rsidRPr="004009E7">
        <w:rPr>
          <w:rFonts w:ascii="Arial" w:hAnsi="Arial" w:cs="Arial"/>
        </w:rPr>
        <w:t>time</w:t>
      </w:r>
      <w:proofErr w:type="spellEnd"/>
    </w:p>
    <w:p w14:paraId="6C53455C" w14:textId="77777777" w:rsidR="004009E7" w:rsidRP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</w:p>
    <w:p w14:paraId="69AD1D44" w14:textId="7777777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Language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Skills</w:t>
      </w:r>
      <w:proofErr w:type="spellEnd"/>
      <w:r w:rsidRPr="004009E7">
        <w:rPr>
          <w:rFonts w:ascii="Arial" w:hAnsi="Arial" w:cs="Arial"/>
        </w:rPr>
        <w:t xml:space="preserve"> in </w:t>
      </w:r>
      <w:proofErr w:type="spellStart"/>
      <w:r w:rsidRPr="004009E7">
        <w:rPr>
          <w:rFonts w:ascii="Arial" w:hAnsi="Arial" w:cs="Arial"/>
        </w:rPr>
        <w:t>the</w:t>
      </w:r>
      <w:proofErr w:type="spellEnd"/>
      <w:r w:rsidRPr="004009E7">
        <w:rPr>
          <w:rFonts w:ascii="Arial" w:hAnsi="Arial" w:cs="Arial"/>
        </w:rPr>
        <w:t xml:space="preserve"> city</w:t>
      </w:r>
    </w:p>
    <w:p w14:paraId="07463226" w14:textId="77777777" w:rsidR="004009E7" w:rsidRPr="004009E7" w:rsidRDefault="004009E7" w:rsidP="004009E7">
      <w:pPr>
        <w:pStyle w:val="Odstavecseseznamem"/>
        <w:jc w:val="both"/>
        <w:rPr>
          <w:rFonts w:ascii="Arial" w:hAnsi="Arial" w:cs="Arial"/>
        </w:rPr>
      </w:pPr>
    </w:p>
    <w:p w14:paraId="7B360D3E" w14:textId="7777777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Transportation</w:t>
      </w:r>
      <w:proofErr w:type="spellEnd"/>
      <w:r w:rsidRPr="004009E7">
        <w:rPr>
          <w:rFonts w:ascii="Arial" w:hAnsi="Arial" w:cs="Arial"/>
        </w:rPr>
        <w:t xml:space="preserve"> </w:t>
      </w:r>
    </w:p>
    <w:p w14:paraId="20579E48" w14:textId="77777777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Recommendation</w:t>
      </w:r>
      <w:proofErr w:type="spellEnd"/>
    </w:p>
    <w:p w14:paraId="3148B8DC" w14:textId="178AE9DA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Transportation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Apps</w:t>
      </w:r>
      <w:proofErr w:type="spellEnd"/>
    </w:p>
    <w:p w14:paraId="78DD3F1A" w14:textId="7593ACAC" w:rsid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Transportation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Pass</w:t>
      </w:r>
      <w:proofErr w:type="spellEnd"/>
    </w:p>
    <w:p w14:paraId="03302A4E" w14:textId="77777777" w:rsidR="004009E7" w:rsidRPr="004009E7" w:rsidRDefault="004009E7" w:rsidP="004009E7">
      <w:pPr>
        <w:pStyle w:val="Odstavecseseznamem"/>
        <w:ind w:left="1440"/>
        <w:jc w:val="both"/>
        <w:rPr>
          <w:rFonts w:ascii="Arial" w:hAnsi="Arial" w:cs="Arial"/>
        </w:rPr>
      </w:pPr>
    </w:p>
    <w:p w14:paraId="64F0E749" w14:textId="41EDC34A" w:rsidR="004009E7" w:rsidRP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Misunderstandings</w:t>
      </w:r>
      <w:proofErr w:type="spellEnd"/>
      <w:r w:rsidRPr="004009E7">
        <w:rPr>
          <w:rFonts w:ascii="Arial" w:hAnsi="Arial" w:cs="Arial"/>
        </w:rPr>
        <w:t xml:space="preserve"> and </w:t>
      </w:r>
      <w:proofErr w:type="spellStart"/>
      <w:r w:rsidRPr="004009E7">
        <w:rPr>
          <w:rFonts w:ascii="Arial" w:hAnsi="Arial" w:cs="Arial"/>
        </w:rPr>
        <w:t>warnings</w:t>
      </w:r>
      <w:proofErr w:type="spellEnd"/>
      <w:r w:rsidRPr="004009E7">
        <w:rPr>
          <w:rFonts w:ascii="Arial" w:hAnsi="Arial" w:cs="Arial"/>
        </w:rPr>
        <w:t xml:space="preserve"> (</w:t>
      </w:r>
      <w:proofErr w:type="spellStart"/>
      <w:r w:rsidRPr="004009E7">
        <w:rPr>
          <w:rFonts w:ascii="Arial" w:hAnsi="Arial" w:cs="Arial"/>
        </w:rPr>
        <w:t>what</w:t>
      </w:r>
      <w:proofErr w:type="spellEnd"/>
      <w:r w:rsidRPr="004009E7">
        <w:rPr>
          <w:rFonts w:ascii="Arial" w:hAnsi="Arial" w:cs="Arial"/>
        </w:rPr>
        <w:t xml:space="preserve"> to </w:t>
      </w:r>
      <w:proofErr w:type="spellStart"/>
      <w:r w:rsidRPr="004009E7">
        <w:rPr>
          <w:rFonts w:ascii="Arial" w:hAnsi="Arial" w:cs="Arial"/>
        </w:rPr>
        <w:t>watch</w:t>
      </w:r>
      <w:proofErr w:type="spellEnd"/>
      <w:r w:rsidRPr="004009E7">
        <w:rPr>
          <w:rFonts w:ascii="Arial" w:hAnsi="Arial" w:cs="Arial"/>
        </w:rPr>
        <w:t xml:space="preserve"> out </w:t>
      </w:r>
      <w:proofErr w:type="spellStart"/>
      <w:r w:rsidRPr="004009E7">
        <w:rPr>
          <w:rFonts w:ascii="Arial" w:hAnsi="Arial" w:cs="Arial"/>
        </w:rPr>
        <w:t>for</w:t>
      </w:r>
      <w:proofErr w:type="spellEnd"/>
      <w:r w:rsidRPr="004009E7">
        <w:rPr>
          <w:rFonts w:ascii="Arial" w:hAnsi="Arial" w:cs="Arial"/>
        </w:rPr>
        <w:t>)</w:t>
      </w:r>
    </w:p>
    <w:p w14:paraId="145594BF" w14:textId="77777777" w:rsidR="004009E7" w:rsidRDefault="004009E7" w:rsidP="004009E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Conclusion</w:t>
      </w:r>
      <w:proofErr w:type="spellEnd"/>
      <w:r w:rsidRPr="004009E7">
        <w:rPr>
          <w:rFonts w:ascii="Arial" w:hAnsi="Arial" w:cs="Arial"/>
        </w:rPr>
        <w:t xml:space="preserve"> </w:t>
      </w:r>
    </w:p>
    <w:p w14:paraId="6D6D018F" w14:textId="0FD78FDD" w:rsidR="004009E7" w:rsidRPr="004009E7" w:rsidRDefault="004009E7" w:rsidP="004009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 w:rsidRPr="004009E7">
        <w:rPr>
          <w:rFonts w:ascii="Arial" w:hAnsi="Arial" w:cs="Arial"/>
        </w:rPr>
        <w:t>Overall</w:t>
      </w:r>
      <w:proofErr w:type="spellEnd"/>
      <w:r w:rsidRPr="004009E7">
        <w:rPr>
          <w:rFonts w:ascii="Arial" w:hAnsi="Arial" w:cs="Arial"/>
        </w:rPr>
        <w:t xml:space="preserve"> </w:t>
      </w:r>
      <w:proofErr w:type="spellStart"/>
      <w:r w:rsidRPr="004009E7">
        <w:rPr>
          <w:rFonts w:ascii="Arial" w:hAnsi="Arial" w:cs="Arial"/>
        </w:rPr>
        <w:t>Evaluation</w:t>
      </w:r>
      <w:proofErr w:type="spellEnd"/>
      <w:r w:rsidRPr="004009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proofErr w:type="spellStart"/>
      <w:r w:rsidRPr="004009E7">
        <w:rPr>
          <w:rFonts w:ascii="Arial" w:hAnsi="Arial" w:cs="Arial"/>
        </w:rPr>
        <w:t>Recommendation</w:t>
      </w:r>
      <w:proofErr w:type="spellEnd"/>
    </w:p>
    <w:p w14:paraId="19EDF788" w14:textId="77777777" w:rsidR="005C7817" w:rsidRPr="004009E7" w:rsidRDefault="005C7817" w:rsidP="004009E7">
      <w:pPr>
        <w:jc w:val="both"/>
        <w:rPr>
          <w:rFonts w:ascii="Arial" w:hAnsi="Arial" w:cs="Arial"/>
        </w:rPr>
      </w:pPr>
    </w:p>
    <w:p w14:paraId="00B57038" w14:textId="77777777" w:rsidR="004009E7" w:rsidRPr="004009E7" w:rsidRDefault="004009E7" w:rsidP="005B3F46">
      <w:pPr>
        <w:jc w:val="center"/>
        <w:rPr>
          <w:rFonts w:ascii="Arial" w:hAnsi="Arial" w:cs="Arial"/>
        </w:rPr>
      </w:pPr>
      <w:r w:rsidRPr="004009E7">
        <w:rPr>
          <w:rFonts w:ascii="Arial" w:hAnsi="Arial" w:cs="Arial"/>
          <w:b/>
          <w:bCs/>
        </w:rPr>
        <w:t>Zpráva z Erasmus programu</w:t>
      </w:r>
    </w:p>
    <w:p w14:paraId="4B9EBE3B" w14:textId="77777777" w:rsidR="004009E7" w:rsidRPr="004009E7" w:rsidRDefault="004009E7" w:rsidP="004009E7">
      <w:pPr>
        <w:rPr>
          <w:rFonts w:ascii="Arial" w:hAnsi="Arial" w:cs="Arial"/>
        </w:rPr>
      </w:pPr>
      <w:r w:rsidRPr="004009E7">
        <w:rPr>
          <w:rFonts w:ascii="Arial" w:hAnsi="Arial" w:cs="Arial"/>
        </w:rPr>
        <w:t>Partnerská univerzita:</w:t>
      </w:r>
      <w:r w:rsidRPr="004009E7">
        <w:rPr>
          <w:rFonts w:ascii="Arial" w:hAnsi="Arial" w:cs="Arial"/>
        </w:rPr>
        <w:br/>
        <w:t>Místo:</w:t>
      </w:r>
      <w:r w:rsidRPr="004009E7">
        <w:rPr>
          <w:rFonts w:ascii="Arial" w:hAnsi="Arial" w:cs="Arial"/>
        </w:rPr>
        <w:br/>
        <w:t>Délka pobytu:</w:t>
      </w:r>
    </w:p>
    <w:p w14:paraId="2574872F" w14:textId="77777777" w:rsidR="004009E7" w:rsidRPr="004009E7" w:rsidRDefault="004009E7" w:rsidP="005B3F4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Motivace pro výběr partnerské univerzity</w:t>
      </w:r>
    </w:p>
    <w:p w14:paraId="23F4BC84" w14:textId="0272EA73" w:rsidR="004009E7" w:rsidRPr="005B3F46" w:rsidRDefault="004009E7" w:rsidP="005B3F4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5B3F46">
        <w:rPr>
          <w:rFonts w:ascii="Arial" w:hAnsi="Arial" w:cs="Arial"/>
        </w:rPr>
        <w:t>Přihlašovací proces a příprava</w:t>
      </w:r>
    </w:p>
    <w:p w14:paraId="30EC4662" w14:textId="77777777" w:rsidR="004009E7" w:rsidRPr="004009E7" w:rsidRDefault="004009E7" w:rsidP="005B3F4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Akademická zkušenost a život na kampusu</w:t>
      </w:r>
    </w:p>
    <w:p w14:paraId="51573A33" w14:textId="0A4FC2AE" w:rsidR="004009E7" w:rsidRPr="004009E7" w:rsidRDefault="004009E7" w:rsidP="005B3F46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Menza, kavárna</w:t>
      </w:r>
    </w:p>
    <w:p w14:paraId="03A83EA7" w14:textId="1A609816" w:rsidR="004009E7" w:rsidRPr="004009E7" w:rsidRDefault="004009E7" w:rsidP="005B3F46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Výběr předmětů</w:t>
      </w:r>
    </w:p>
    <w:p w14:paraId="34546D76" w14:textId="42B70E31" w:rsidR="004009E7" w:rsidRPr="004009E7" w:rsidRDefault="004009E7" w:rsidP="005B3F46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Zkoušky</w:t>
      </w:r>
    </w:p>
    <w:p w14:paraId="46C49FDC" w14:textId="218988DE" w:rsidR="004009E7" w:rsidRPr="004009E7" w:rsidRDefault="004009E7" w:rsidP="005B3F46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Aktivity pro studenty</w:t>
      </w:r>
    </w:p>
    <w:p w14:paraId="7EF0C793" w14:textId="104BCB58" w:rsidR="004009E7" w:rsidRDefault="004009E7" w:rsidP="005B3F46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Podpora pro zahraniční studenty</w:t>
      </w:r>
    </w:p>
    <w:p w14:paraId="2E1EB93F" w14:textId="77777777" w:rsidR="005B3F46" w:rsidRPr="004009E7" w:rsidRDefault="005B3F46" w:rsidP="005B3F46">
      <w:pPr>
        <w:pStyle w:val="Odstavecseseznamem"/>
        <w:ind w:left="1440"/>
        <w:jc w:val="both"/>
        <w:rPr>
          <w:rFonts w:ascii="Arial" w:hAnsi="Arial" w:cs="Arial"/>
        </w:rPr>
      </w:pPr>
    </w:p>
    <w:p w14:paraId="1DF5F52D" w14:textId="77777777" w:rsidR="004009E7" w:rsidRPr="004009E7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Ubytování a životní náklady</w:t>
      </w:r>
    </w:p>
    <w:p w14:paraId="2A3FD5AE" w14:textId="45B077EF" w:rsidR="004009E7" w:rsidRP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Jak jste si našli ubytování?</w:t>
      </w:r>
    </w:p>
    <w:p w14:paraId="7625585F" w14:textId="74A99ED9" w:rsid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Nabízela univerzita ubytování?</w:t>
      </w:r>
    </w:p>
    <w:p w14:paraId="3012D25F" w14:textId="77777777" w:rsidR="005B3F46" w:rsidRPr="004009E7" w:rsidRDefault="005B3F46" w:rsidP="005B3F46">
      <w:pPr>
        <w:pStyle w:val="Odstavecseseznamem"/>
        <w:ind w:left="1440"/>
        <w:jc w:val="both"/>
        <w:rPr>
          <w:rFonts w:ascii="Arial" w:hAnsi="Arial" w:cs="Arial"/>
        </w:rPr>
      </w:pPr>
    </w:p>
    <w:p w14:paraId="2976F60C" w14:textId="77777777" w:rsidR="005B3F46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Život a kulturní zkušenost</w:t>
      </w:r>
    </w:p>
    <w:p w14:paraId="1A78A56E" w14:textId="55D00C5C" w:rsidR="004009E7" w:rsidRPr="005B3F46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5B3F46">
        <w:rPr>
          <w:rFonts w:ascii="Arial" w:hAnsi="Arial" w:cs="Arial"/>
        </w:rPr>
        <w:t>Nakupování potravi</w:t>
      </w:r>
      <w:r w:rsidRPr="005B3F46">
        <w:rPr>
          <w:rFonts w:ascii="Arial" w:hAnsi="Arial" w:cs="Arial"/>
        </w:rPr>
        <w:t>n</w:t>
      </w:r>
    </w:p>
    <w:p w14:paraId="5338E1D0" w14:textId="3A1032C6" w:rsidR="004009E7" w:rsidRP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Každodenní život</w:t>
      </w:r>
    </w:p>
    <w:p w14:paraId="11BC2C07" w14:textId="3F55A21C" w:rsid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Aktivity ve volném čase</w:t>
      </w:r>
    </w:p>
    <w:p w14:paraId="04DF8EEF" w14:textId="77777777" w:rsidR="005B3F46" w:rsidRPr="004009E7" w:rsidRDefault="005B3F46" w:rsidP="005B3F46">
      <w:pPr>
        <w:pStyle w:val="Odstavecseseznamem"/>
        <w:ind w:left="1440"/>
        <w:jc w:val="both"/>
        <w:rPr>
          <w:rFonts w:ascii="Arial" w:hAnsi="Arial" w:cs="Arial"/>
        </w:rPr>
      </w:pPr>
    </w:p>
    <w:p w14:paraId="7AF1B13A" w14:textId="200FC1EE" w:rsidR="004009E7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Jazykové dovednosti ve městě</w:t>
      </w:r>
    </w:p>
    <w:p w14:paraId="7DC72F02" w14:textId="77777777" w:rsidR="005B3F46" w:rsidRPr="004009E7" w:rsidRDefault="005B3F46" w:rsidP="005B3F46">
      <w:pPr>
        <w:pStyle w:val="Odstavecseseznamem"/>
        <w:jc w:val="both"/>
        <w:rPr>
          <w:rFonts w:ascii="Arial" w:hAnsi="Arial" w:cs="Arial"/>
        </w:rPr>
      </w:pPr>
    </w:p>
    <w:p w14:paraId="4D74477A" w14:textId="77777777" w:rsidR="004009E7" w:rsidRPr="004009E7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Doprav</w:t>
      </w:r>
      <w:r w:rsidRPr="004009E7">
        <w:rPr>
          <w:rFonts w:ascii="Arial" w:hAnsi="Arial" w:cs="Arial"/>
        </w:rPr>
        <w:t>a</w:t>
      </w:r>
    </w:p>
    <w:p w14:paraId="18B2F549" w14:textId="5E71C458" w:rsidR="004009E7" w:rsidRP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Doporučení</w:t>
      </w:r>
    </w:p>
    <w:p w14:paraId="12BB2E13" w14:textId="20CA22AC" w:rsidR="004009E7" w:rsidRP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Dopravní aplikace</w:t>
      </w:r>
    </w:p>
    <w:p w14:paraId="42B76AC5" w14:textId="2E767E02" w:rsidR="005B3F46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J</w:t>
      </w:r>
      <w:r w:rsidRPr="004009E7">
        <w:rPr>
          <w:rFonts w:ascii="Arial" w:hAnsi="Arial" w:cs="Arial"/>
        </w:rPr>
        <w:t>ízdenky / dopravní průkazy</w:t>
      </w:r>
    </w:p>
    <w:p w14:paraId="560A5CFB" w14:textId="77777777" w:rsidR="005B3F46" w:rsidRPr="005B3F46" w:rsidRDefault="005B3F46" w:rsidP="005B3F46">
      <w:pPr>
        <w:pStyle w:val="Odstavecseseznamem"/>
        <w:ind w:left="1440"/>
        <w:jc w:val="both"/>
        <w:rPr>
          <w:rFonts w:ascii="Arial" w:hAnsi="Arial" w:cs="Arial"/>
        </w:rPr>
      </w:pPr>
    </w:p>
    <w:p w14:paraId="562E9FE8" w14:textId="5053174D" w:rsidR="005B3F46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Nedorozumění a upozornění (na co si dát pozor)</w:t>
      </w:r>
    </w:p>
    <w:p w14:paraId="239EA6FD" w14:textId="77777777" w:rsidR="005B3F46" w:rsidRPr="005B3F46" w:rsidRDefault="005B3F46" w:rsidP="005B3F46">
      <w:pPr>
        <w:pStyle w:val="Odstavecseseznamem"/>
        <w:jc w:val="both"/>
        <w:rPr>
          <w:rFonts w:ascii="Arial" w:hAnsi="Arial" w:cs="Arial"/>
        </w:rPr>
      </w:pPr>
    </w:p>
    <w:p w14:paraId="19E825B0" w14:textId="77777777" w:rsidR="004009E7" w:rsidRPr="004009E7" w:rsidRDefault="004009E7" w:rsidP="005B3F4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Závěr</w:t>
      </w:r>
    </w:p>
    <w:p w14:paraId="7101723D" w14:textId="3ECB577D" w:rsidR="004009E7" w:rsidRPr="004009E7" w:rsidRDefault="004009E7" w:rsidP="005B3F46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</w:rPr>
      </w:pPr>
      <w:r w:rsidRPr="004009E7">
        <w:rPr>
          <w:rFonts w:ascii="Arial" w:hAnsi="Arial" w:cs="Arial"/>
        </w:rPr>
        <w:t>Celkové hodnocení a doporučení</w:t>
      </w:r>
    </w:p>
    <w:p w14:paraId="593DEB61" w14:textId="77777777" w:rsidR="0009534A" w:rsidRPr="004009E7" w:rsidRDefault="0009534A">
      <w:pPr>
        <w:rPr>
          <w:rFonts w:ascii="Arial" w:hAnsi="Arial" w:cs="Arial"/>
        </w:rPr>
      </w:pPr>
    </w:p>
    <w:sectPr w:rsidR="0009534A" w:rsidRPr="004009E7" w:rsidSect="003E41E9">
      <w:headerReference w:type="default" r:id="rId10"/>
      <w:footerReference w:type="default" r:id="rId11"/>
      <w:pgSz w:w="11906" w:h="16838"/>
      <w:pgMar w:top="2127" w:right="1417" w:bottom="1417" w:left="1417" w:header="708" w:footer="16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B905" w14:textId="77777777" w:rsidR="00926714" w:rsidRDefault="00926714">
      <w:r>
        <w:separator/>
      </w:r>
    </w:p>
  </w:endnote>
  <w:endnote w:type="continuationSeparator" w:id="0">
    <w:p w14:paraId="23882BC8" w14:textId="77777777" w:rsidR="00926714" w:rsidRDefault="00926714">
      <w:r>
        <w:continuationSeparator/>
      </w:r>
    </w:p>
  </w:endnote>
  <w:endnote w:type="continuationNotice" w:id="1">
    <w:p w14:paraId="551322DF" w14:textId="77777777" w:rsidR="00926714" w:rsidRDefault="00926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9330" w14:textId="77777777" w:rsidR="00A85A10" w:rsidRDefault="005027DC">
    <w:pPr>
      <w:pStyle w:val="Zpat"/>
    </w:pPr>
    <w:r w:rsidRPr="005027DC">
      <w:rPr>
        <w:noProof/>
      </w:rPr>
      <w:drawing>
        <wp:anchor distT="0" distB="0" distL="114300" distR="114300" simplePos="0" relativeHeight="251658243" behindDoc="1" locked="1" layoutInCell="1" allowOverlap="1" wp14:anchorId="167B5864" wp14:editId="493089E7">
          <wp:simplePos x="0" y="0"/>
          <wp:positionH relativeFrom="column">
            <wp:posOffset>-936530</wp:posOffset>
          </wp:positionH>
          <wp:positionV relativeFrom="paragraph">
            <wp:posOffset>-1372235</wp:posOffset>
          </wp:positionV>
          <wp:extent cx="7826400" cy="2610000"/>
          <wp:effectExtent l="0" t="0" r="0" b="6350"/>
          <wp:wrapNone/>
          <wp:docPr id="1275915408" name="Obrázek 1" descr="Obsah obrázku snímek obrazovky, čern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915408" name="Obrázek 1" descr="Obsah obrázku snímek obrazovky, čern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400" cy="26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A10">
      <w:rPr>
        <w:rFonts w:ascii="Arial" w:hAnsi="Arial"/>
        <w:noProof/>
        <w:color w:val="2021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E19561" wp14:editId="4AFB5D2C">
              <wp:simplePos x="0" y="0"/>
              <wp:positionH relativeFrom="column">
                <wp:posOffset>2268747</wp:posOffset>
              </wp:positionH>
              <wp:positionV relativeFrom="page">
                <wp:align>bottom</wp:align>
              </wp:positionV>
              <wp:extent cx="3851910" cy="975360"/>
              <wp:effectExtent l="0" t="0" r="0" b="0"/>
              <wp:wrapNone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51910" cy="975360"/>
                        <a:chOff x="0" y="0"/>
                        <a:chExt cx="3851910" cy="975360"/>
                      </a:xfrm>
                    </wpg:grpSpPr>
                    <wps:wsp>
                      <wps:cNvPr id="4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5C898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Škoda Auto Vysoká škola </w:t>
                            </w:r>
                            <w:proofErr w:type="spellStart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z</w:t>
                            </w: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ú</w:t>
                            </w:r>
                            <w:proofErr w:type="spellEnd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5BBD3BDE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Na Karmeli 1457</w:t>
                            </w:r>
                          </w:p>
                          <w:p w14:paraId="05AEACE3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29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3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 Mladá Boleslav</w:t>
                            </w:r>
                          </w:p>
                          <w:p w14:paraId="192B2FE6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Czech Republic</w:t>
                            </w:r>
                          </w:p>
                          <w:p w14:paraId="28D93D35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14:paraId="310DEC00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hyperlink r:id="rId2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info@is.savs.cz</w:t>
                              </w:r>
                            </w:hyperlink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| </w:t>
                            </w:r>
                            <w:hyperlink r:id="rId3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www.savs.cz</w:t>
                              </w:r>
                            </w:hyperlink>
                            <w:r>
                              <w:rPr>
                                <w:rStyle w:val="Hypertextovodkaz"/>
                                <w:rFonts w:ascii="Arial" w:hAnsi="Arial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1828800" y="0"/>
                          <a:ext cx="202311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23F87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IČ: 29142890 | DIČ: CZ29142890 | </w:t>
                            </w:r>
                          </w:p>
                          <w:p w14:paraId="1DBBEA3F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Bank</w:t>
                            </w:r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Account</w:t>
                            </w:r>
                            <w:proofErr w:type="spellEnd"/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: CZK: </w:t>
                            </w: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131-2481860237/0100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D16424F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CZ03 0100 0001 3124 8186 0237</w:t>
                            </w:r>
                          </w:p>
                          <w:p w14:paraId="69FABF37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EUR: 131-2481900227/0100</w:t>
                            </w:r>
                          </w:p>
                          <w:p w14:paraId="53869E1C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CZ77 0100 0001 3124 8190 0227</w:t>
                            </w:r>
                          </w:p>
                          <w:p w14:paraId="6E6C7F0C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SWIFT: KOMBCZPP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E19561" id="Skupina 10" o:spid="_x0000_s1027" style="position:absolute;margin-left:178.65pt;margin-top:0;width:303.3pt;height:76.8pt;z-index:251658240;mso-position-vertical:bottom;mso-position-vertical-relative:page" coordsize="38519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15322;height: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2115C898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Škoda Auto Vysoká škola </w:t>
                      </w:r>
                      <w:proofErr w:type="spellStart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z</w:t>
                      </w: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ú</w:t>
                      </w:r>
                      <w:proofErr w:type="spellEnd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</w:p>
                    <w:p w14:paraId="5BBD3BDE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Na Karmeli 1457</w:t>
                      </w:r>
                    </w:p>
                    <w:p w14:paraId="05AEACE3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29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3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0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1 Mladá Boleslav</w:t>
                      </w:r>
                    </w:p>
                    <w:p w14:paraId="192B2FE6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Czech Republic</w:t>
                      </w:r>
                    </w:p>
                    <w:p w14:paraId="28D93D35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14:paraId="310DEC00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hyperlink r:id="rId4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info@is.savs.cz</w:t>
                        </w:r>
                      </w:hyperlink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| </w:t>
                      </w:r>
                      <w:hyperlink r:id="rId5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www.savs.cz</w:t>
                        </w:r>
                      </w:hyperlink>
                      <w:r>
                        <w:rPr>
                          <w:rStyle w:val="Hypertextovodkaz"/>
                          <w:rFonts w:ascii="Arial" w:hAnsi="Arial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|</w:t>
                      </w:r>
                    </w:p>
                  </w:txbxContent>
                </v:textbox>
              </v:shape>
              <v:shape id="_x0000_s1029" type="#_x0000_t202" style="position:absolute;left:18288;width:2023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37323F87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IČ: 29142890 | DIČ: CZ29142890 | </w:t>
                      </w:r>
                    </w:p>
                    <w:p w14:paraId="1DBBEA3F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Bank</w:t>
                      </w:r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>Account</w:t>
                      </w:r>
                      <w:proofErr w:type="spellEnd"/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: CZK: </w:t>
                      </w: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131-2481860237/0100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D16424F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CZ03 0100 0001 3124 8186 0237</w:t>
                      </w:r>
                    </w:p>
                    <w:p w14:paraId="69FABF37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EUR: 131-2481900227/0100</w:t>
                      </w:r>
                    </w:p>
                    <w:p w14:paraId="53869E1C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CZ77 0100 0001 3124 8190 0227</w:t>
                      </w:r>
                    </w:p>
                    <w:p w14:paraId="6E6C7F0C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SWIFT: KOMBCZPP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FEB89" w14:textId="77777777" w:rsidR="00926714" w:rsidRDefault="00926714">
      <w:r>
        <w:separator/>
      </w:r>
    </w:p>
  </w:footnote>
  <w:footnote w:type="continuationSeparator" w:id="0">
    <w:p w14:paraId="3B53D017" w14:textId="77777777" w:rsidR="00926714" w:rsidRDefault="00926714">
      <w:r>
        <w:continuationSeparator/>
      </w:r>
    </w:p>
  </w:footnote>
  <w:footnote w:type="continuationNotice" w:id="1">
    <w:p w14:paraId="7EE5D002" w14:textId="77777777" w:rsidR="00926714" w:rsidRDefault="009267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EF71" w14:textId="77777777" w:rsidR="00A85A10" w:rsidRDefault="00BA62E5">
    <w:pPr>
      <w:pStyle w:val="Zhlav"/>
    </w:pPr>
    <w:r>
      <w:rPr>
        <w:rFonts w:ascii="Arial" w:hAnsi="Arial"/>
        <w:noProof/>
      </w:rPr>
      <w:drawing>
        <wp:anchor distT="0" distB="0" distL="114300" distR="114300" simplePos="0" relativeHeight="251658242" behindDoc="1" locked="0" layoutInCell="1" allowOverlap="1" wp14:anchorId="5FFE77C6" wp14:editId="41F82F32">
          <wp:simplePos x="0" y="0"/>
          <wp:positionH relativeFrom="column">
            <wp:posOffset>-935653</wp:posOffset>
          </wp:positionH>
          <wp:positionV relativeFrom="paragraph">
            <wp:posOffset>-440615</wp:posOffset>
          </wp:positionV>
          <wp:extent cx="7595904" cy="1914525"/>
          <wp:effectExtent l="0" t="0" r="0" b="3175"/>
          <wp:wrapNone/>
          <wp:docPr id="258811649" name="Obrázek 6" descr="Obsah obrázku snímek obrazovky, Barevnos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811649" name="Obrázek 6" descr="Obsah obrázku snímek obrazovky, Barevnos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053" cy="191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073">
      <w:rPr>
        <w:rFonts w:ascii="Arial" w:hAnsi="Arial"/>
        <w:noProof/>
      </w:rPr>
      <w:drawing>
        <wp:inline distT="0" distB="0" distL="0" distR="0" wp14:anchorId="5E18F010" wp14:editId="7CEFE17B">
          <wp:extent cx="1818168" cy="552482"/>
          <wp:effectExtent l="0" t="0" r="0" b="0"/>
          <wp:docPr id="566003072" name="Obrázek 7" descr="Obsah obrázku Grafika, snímek obrazovky, grafický design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03072" name="Obrázek 7" descr="Obsah obrázku Grafika, snímek obrazovky, grafický design, design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2" cy="603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4073" w:rsidRPr="007F29DE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552312" wp14:editId="27247F71">
              <wp:simplePos x="0" y="0"/>
              <wp:positionH relativeFrom="page">
                <wp:posOffset>5652784</wp:posOffset>
              </wp:positionH>
              <wp:positionV relativeFrom="page">
                <wp:posOffset>374856</wp:posOffset>
              </wp:positionV>
              <wp:extent cx="1717675" cy="694055"/>
              <wp:effectExtent l="0" t="0" r="0" b="0"/>
              <wp:wrapNone/>
              <wp:docPr id="1" name="Text 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67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62CAA" w14:textId="77777777" w:rsidR="00A85A10" w:rsidRPr="00E108D4" w:rsidRDefault="00A85A10" w:rsidP="00A85A10">
                          <w:pPr>
                            <w:jc w:val="both"/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E108D4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Škoda Auto Vysoká škola </w:t>
                          </w:r>
                          <w:r w:rsidR="00213E95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z. </w:t>
                          </w:r>
                          <w:proofErr w:type="spellStart"/>
                          <w:r w:rsidR="00066807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ú</w:t>
                          </w:r>
                          <w:r w:rsidRPr="00E108D4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spellEnd"/>
                        </w:p>
                        <w:p w14:paraId="26CC5571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Na Karmeli 1457</w:t>
                          </w:r>
                        </w:p>
                        <w:p w14:paraId="07F6A83F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29</w:t>
                          </w:r>
                          <w:r w:rsidR="00240AB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240AB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="00213E9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Mladá Boleslav </w:t>
                          </w:r>
                        </w:p>
                        <w:p w14:paraId="1CA12459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Czech Republic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52312" id="_x0000_t202" coordsize="21600,21600" o:spt="202" path="m,l,21600r21600,l21600,xe">
              <v:stroke joinstyle="miter"/>
              <v:path gradientshapeok="t" o:connecttype="rect"/>
            </v:shapetype>
            <v:shape id="Text Box 311" o:spid="_x0000_s1026" type="#_x0000_t202" style="position:absolute;margin-left:445.1pt;margin-top:29.5pt;width:135.25pt;height:54.6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" filled="f" stroked="f">
              <v:textbox>
                <w:txbxContent>
                  <w:p w14:paraId="6C662CAA" w14:textId="77777777" w:rsidR="00A85A10" w:rsidRPr="00E108D4" w:rsidRDefault="00A85A10" w:rsidP="00A85A10">
                    <w:pPr>
                      <w:jc w:val="both"/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E108D4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 xml:space="preserve">Škoda Auto Vysoká škola </w:t>
                    </w:r>
                    <w:r w:rsidR="00213E95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 xml:space="preserve">z. </w:t>
                    </w:r>
                    <w:proofErr w:type="spellStart"/>
                    <w:r w:rsidR="00066807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ú</w:t>
                    </w:r>
                    <w:r w:rsidRPr="00E108D4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.</w:t>
                    </w:r>
                    <w:proofErr w:type="spellEnd"/>
                  </w:p>
                  <w:p w14:paraId="26CC5571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Na Karmeli 1457</w:t>
                    </w:r>
                  </w:p>
                  <w:p w14:paraId="07F6A83F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29</w:t>
                    </w:r>
                    <w:r w:rsidR="00240AB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3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240AB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0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="00213E9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Mladá Boleslav </w:t>
                    </w:r>
                  </w:p>
                  <w:p w14:paraId="1CA12459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Czech Republic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1B69"/>
    <w:multiLevelType w:val="hybridMultilevel"/>
    <w:tmpl w:val="E20441F0"/>
    <w:lvl w:ilvl="0" w:tplc="A29CBC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00E42"/>
    <w:multiLevelType w:val="hybridMultilevel"/>
    <w:tmpl w:val="57526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3D76"/>
    <w:multiLevelType w:val="hybridMultilevel"/>
    <w:tmpl w:val="0C32323C"/>
    <w:lvl w:ilvl="0" w:tplc="A29CBC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41D82"/>
    <w:multiLevelType w:val="hybridMultilevel"/>
    <w:tmpl w:val="76F29510"/>
    <w:lvl w:ilvl="0" w:tplc="A29CBC9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995825"/>
    <w:multiLevelType w:val="hybridMultilevel"/>
    <w:tmpl w:val="A53EA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92A4D"/>
    <w:multiLevelType w:val="hybridMultilevel"/>
    <w:tmpl w:val="C1B26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C1B54"/>
    <w:multiLevelType w:val="hybridMultilevel"/>
    <w:tmpl w:val="32461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087472">
    <w:abstractNumId w:val="1"/>
  </w:num>
  <w:num w:numId="2" w16cid:durableId="816339646">
    <w:abstractNumId w:val="6"/>
  </w:num>
  <w:num w:numId="3" w16cid:durableId="1406612721">
    <w:abstractNumId w:val="0"/>
  </w:num>
  <w:num w:numId="4" w16cid:durableId="30543132">
    <w:abstractNumId w:val="3"/>
  </w:num>
  <w:num w:numId="5" w16cid:durableId="125780266">
    <w:abstractNumId w:val="2"/>
  </w:num>
  <w:num w:numId="6" w16cid:durableId="1519199422">
    <w:abstractNumId w:val="4"/>
  </w:num>
  <w:num w:numId="7" w16cid:durableId="325281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E7"/>
    <w:rsid w:val="00054D34"/>
    <w:rsid w:val="00066807"/>
    <w:rsid w:val="00080830"/>
    <w:rsid w:val="00093BAD"/>
    <w:rsid w:val="0009534A"/>
    <w:rsid w:val="000A2FD8"/>
    <w:rsid w:val="001452FD"/>
    <w:rsid w:val="00166EDF"/>
    <w:rsid w:val="0019367B"/>
    <w:rsid w:val="001C01F7"/>
    <w:rsid w:val="00213E95"/>
    <w:rsid w:val="00240AB5"/>
    <w:rsid w:val="00254AEC"/>
    <w:rsid w:val="002C7AAE"/>
    <w:rsid w:val="002F2906"/>
    <w:rsid w:val="00331C1E"/>
    <w:rsid w:val="00333B7E"/>
    <w:rsid w:val="00354AA5"/>
    <w:rsid w:val="0035763D"/>
    <w:rsid w:val="00362258"/>
    <w:rsid w:val="003D7811"/>
    <w:rsid w:val="003E41E9"/>
    <w:rsid w:val="004009E7"/>
    <w:rsid w:val="0041006A"/>
    <w:rsid w:val="00426BAB"/>
    <w:rsid w:val="004653A2"/>
    <w:rsid w:val="004A4073"/>
    <w:rsid w:val="004A6D41"/>
    <w:rsid w:val="005027DC"/>
    <w:rsid w:val="005610B9"/>
    <w:rsid w:val="005B3F46"/>
    <w:rsid w:val="005C7817"/>
    <w:rsid w:val="0063316D"/>
    <w:rsid w:val="007473FA"/>
    <w:rsid w:val="00766276"/>
    <w:rsid w:val="00806884"/>
    <w:rsid w:val="00880458"/>
    <w:rsid w:val="008A3DD3"/>
    <w:rsid w:val="008B6758"/>
    <w:rsid w:val="0091208F"/>
    <w:rsid w:val="00926714"/>
    <w:rsid w:val="00977953"/>
    <w:rsid w:val="009C28D6"/>
    <w:rsid w:val="009E4868"/>
    <w:rsid w:val="009F1E84"/>
    <w:rsid w:val="00A34610"/>
    <w:rsid w:val="00A6644D"/>
    <w:rsid w:val="00A8213D"/>
    <w:rsid w:val="00A85A10"/>
    <w:rsid w:val="00B053B0"/>
    <w:rsid w:val="00B530F8"/>
    <w:rsid w:val="00B55B3F"/>
    <w:rsid w:val="00BA04E0"/>
    <w:rsid w:val="00BA62E5"/>
    <w:rsid w:val="00BC71A0"/>
    <w:rsid w:val="00C366E1"/>
    <w:rsid w:val="00C54A34"/>
    <w:rsid w:val="00DD0226"/>
    <w:rsid w:val="00DE0340"/>
    <w:rsid w:val="00E108D4"/>
    <w:rsid w:val="00E173D4"/>
    <w:rsid w:val="00E30162"/>
    <w:rsid w:val="00E51E66"/>
    <w:rsid w:val="00E624D3"/>
    <w:rsid w:val="00E976B9"/>
    <w:rsid w:val="00EC7BAD"/>
    <w:rsid w:val="00ED0C68"/>
    <w:rsid w:val="00EF7715"/>
    <w:rsid w:val="00F249C2"/>
    <w:rsid w:val="00FE478C"/>
    <w:rsid w:val="12DABF58"/>
    <w:rsid w:val="557B0CA0"/>
    <w:rsid w:val="56329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EFA59"/>
  <w15:chartTrackingRefBased/>
  <w15:docId w15:val="{1DB1EAA8-D5AC-4D3B-8B56-4C3E5489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9E7"/>
    <w:pPr>
      <w:spacing w:line="278" w:lineRule="auto"/>
    </w:pPr>
    <w:rPr>
      <w:rFonts w:asciiTheme="minorHAnsi" w:hAnsiTheme="minorHAnsi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C781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5C7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7817"/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804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0458"/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paragraph" w:styleId="Odstavecseseznamem">
    <w:name w:val="List Paragraph"/>
    <w:basedOn w:val="Normln"/>
    <w:uiPriority w:val="34"/>
    <w:qFormat/>
    <w:rsid w:val="00400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2" Type="http://schemas.openxmlformats.org/officeDocument/2006/relationships/hyperlink" Target="mailto:info@is.savs.cz" TargetMode="External"/><Relationship Id="rId1" Type="http://schemas.openxmlformats.org/officeDocument/2006/relationships/image" Target="media/image3.png"/><Relationship Id="rId5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4" Type="http://schemas.openxmlformats.org/officeDocument/2006/relationships/hyperlink" Target="mailto:info@is.savs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jirankova\OneDrive%20-%20&#352;KODA%20AUTO%20VYSOK&#193;%20&#352;KOLA%20o.p.s\Plocha\Letterhead_vyska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9e2da-ea0a-468a-b7c5-801b00076049" xsi:nil="true"/>
    <lcf76f155ced4ddcb4097134ff3c332f xmlns="ebd8f5d8-101c-487c-b289-1682e7f5f2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A89A0CA3F8E34E9DF62FE952255229" ma:contentTypeVersion="16" ma:contentTypeDescription="Vytvoří nový dokument" ma:contentTypeScope="" ma:versionID="e9449b0cd1a857df6c37271491fd6816">
  <xsd:schema xmlns:xsd="http://www.w3.org/2001/XMLSchema" xmlns:xs="http://www.w3.org/2001/XMLSchema" xmlns:p="http://schemas.microsoft.com/office/2006/metadata/properties" xmlns:ns2="ebd8f5d8-101c-487c-b289-1682e7f5f203" xmlns:ns3="1bc9e2da-ea0a-468a-b7c5-801b00076049" targetNamespace="http://schemas.microsoft.com/office/2006/metadata/properties" ma:root="true" ma:fieldsID="4f3241c9ab2f17412e3a29d11b79c03c" ns2:_="" ns3:_="">
    <xsd:import namespace="ebd8f5d8-101c-487c-b289-1682e7f5f203"/>
    <xsd:import namespace="1bc9e2da-ea0a-468a-b7c5-801b00076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8f5d8-101c-487c-b289-1682e7f5f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2c015388-728b-493f-9202-169f7b5b8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9e2da-ea0a-468a-b7c5-801b0007604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f27e05-236c-48ce-a043-c38f8c40ed72}" ma:internalName="TaxCatchAll" ma:showField="CatchAllData" ma:web="1bc9e2da-ea0a-468a-b7c5-801b00076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9C66E-0EFB-425D-91B3-BC8A1D3C5331}">
  <ds:schemaRefs>
    <ds:schemaRef ds:uri="http://schemas.microsoft.com/office/2006/metadata/properties"/>
    <ds:schemaRef ds:uri="http://schemas.microsoft.com/office/infopath/2007/PartnerControls"/>
    <ds:schemaRef ds:uri="832afcc4-76a3-4867-b69a-4e561e25368f"/>
    <ds:schemaRef ds:uri="a49cbf54-bdb8-4315-bc65-bb6a2aac908c"/>
  </ds:schemaRefs>
</ds:datastoreItem>
</file>

<file path=customXml/itemProps2.xml><?xml version="1.0" encoding="utf-8"?>
<ds:datastoreItem xmlns:ds="http://schemas.openxmlformats.org/officeDocument/2006/customXml" ds:itemID="{52A0CB65-C2AE-4F5D-81B8-BDADD81D170C}"/>
</file>

<file path=customXml/itemProps3.xml><?xml version="1.0" encoding="utf-8"?>
<ds:datastoreItem xmlns:ds="http://schemas.openxmlformats.org/officeDocument/2006/customXml" ds:itemID="{F117CD07-B0BF-43E9-B6CB-BD08ED53C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Letterhead_vyska_sablona</Template>
  <TotalTime>18</TotalTime>
  <Pages>2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Jiránková, Barbora</dc:creator>
  <cp:keywords/>
  <dc:description/>
  <cp:lastModifiedBy>Jiránková, Barbora</cp:lastModifiedBy>
  <cp:revision>1</cp:revision>
  <cp:lastPrinted>2025-01-13T05:29:00Z</cp:lastPrinted>
  <dcterms:created xsi:type="dcterms:W3CDTF">2026-05-11T13:23:00Z</dcterms:created>
  <dcterms:modified xsi:type="dcterms:W3CDTF">2026-05-11T13:41:00Z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0x010100F2A89A0CA3F8E34E9DF62FE952255229</vt:lpwstr>
  </property>
  <property fmtid="{D5CDD505-2E9C-101B-9397-08002B2CF9AE}" pid="3" name="MediaServiceImageTags">
    <vt:lpwstr/>
  </property>
</Properties>
</file>