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26F9E" w14:textId="77777777" w:rsidR="005C7817" w:rsidRPr="007F29DE" w:rsidRDefault="005C7817" w:rsidP="005C7817">
      <w:pPr>
        <w:rPr>
          <w:rFonts w:ascii="Arial" w:hAnsi="Arial"/>
        </w:rPr>
      </w:pPr>
    </w:p>
    <w:p w14:paraId="19F0C504" w14:textId="77777777" w:rsidR="005C7817" w:rsidRPr="007F29DE" w:rsidRDefault="005C7817" w:rsidP="005C7817">
      <w:pPr>
        <w:rPr>
          <w:rFonts w:ascii="Arial" w:hAnsi="Arial"/>
        </w:rPr>
      </w:pPr>
    </w:p>
    <w:p w14:paraId="72A8CA75" w14:textId="77777777" w:rsidR="00201CB2" w:rsidRPr="00F24820" w:rsidRDefault="00201CB2" w:rsidP="00201CB2">
      <w:pPr>
        <w:jc w:val="center"/>
        <w:rPr>
          <w:b/>
          <w:bCs/>
        </w:rPr>
      </w:pPr>
      <w:r w:rsidRPr="00F24820">
        <w:rPr>
          <w:b/>
          <w:bCs/>
        </w:rPr>
        <w:t xml:space="preserve">Erasmus Program </w:t>
      </w:r>
      <w:proofErr w:type="spellStart"/>
      <w:r w:rsidRPr="00F24820">
        <w:rPr>
          <w:b/>
          <w:bCs/>
        </w:rPr>
        <w:t>Experience</w:t>
      </w:r>
      <w:proofErr w:type="spellEnd"/>
      <w:r w:rsidRPr="00F24820">
        <w:rPr>
          <w:b/>
          <w:bCs/>
        </w:rPr>
        <w:t xml:space="preserve"> Report</w:t>
      </w:r>
    </w:p>
    <w:p w14:paraId="506BD31A" w14:textId="77777777" w:rsidR="00201CB2" w:rsidRPr="00F24820" w:rsidRDefault="00201CB2" w:rsidP="00201CB2">
      <w:proofErr w:type="spellStart"/>
      <w:r>
        <w:t>Company</w:t>
      </w:r>
      <w:proofErr w:type="spellEnd"/>
      <w:r w:rsidRPr="00F24820">
        <w:t xml:space="preserve">: </w:t>
      </w:r>
    </w:p>
    <w:p w14:paraId="538E7C2A" w14:textId="77777777" w:rsidR="00201CB2" w:rsidRPr="00F24820" w:rsidRDefault="00201CB2" w:rsidP="00201CB2">
      <w:proofErr w:type="spellStart"/>
      <w:r w:rsidRPr="00F24820">
        <w:t>Location</w:t>
      </w:r>
      <w:proofErr w:type="spellEnd"/>
      <w:r w:rsidRPr="00F24820">
        <w:t xml:space="preserve">: </w:t>
      </w:r>
    </w:p>
    <w:p w14:paraId="1C3E2A6E" w14:textId="77777777" w:rsidR="00201CB2" w:rsidRPr="00F24820" w:rsidRDefault="00201CB2" w:rsidP="00201CB2">
      <w:proofErr w:type="spellStart"/>
      <w:r w:rsidRPr="00F24820">
        <w:t>Duration</w:t>
      </w:r>
      <w:proofErr w:type="spellEnd"/>
      <w:r w:rsidRPr="00F24820">
        <w:t xml:space="preserve">: </w:t>
      </w:r>
    </w:p>
    <w:p w14:paraId="17EE8944" w14:textId="77777777" w:rsidR="00201CB2" w:rsidRPr="00F24820" w:rsidRDefault="00201CB2" w:rsidP="00201CB2"/>
    <w:p w14:paraId="3514BE3C" w14:textId="77777777" w:rsidR="00201CB2" w:rsidRPr="00F24820" w:rsidRDefault="00201CB2" w:rsidP="00201CB2">
      <w:proofErr w:type="spellStart"/>
      <w:r w:rsidRPr="00F24820">
        <w:t>Motivation</w:t>
      </w:r>
      <w:proofErr w:type="spellEnd"/>
      <w:r w:rsidRPr="00F24820">
        <w:t xml:space="preserve"> </w:t>
      </w:r>
      <w:proofErr w:type="spellStart"/>
      <w:r w:rsidRPr="00F24820">
        <w:t>for</w:t>
      </w:r>
      <w:proofErr w:type="spellEnd"/>
      <w:r w:rsidRPr="00F24820">
        <w:t xml:space="preserve"> </w:t>
      </w:r>
      <w:proofErr w:type="spellStart"/>
      <w:r w:rsidRPr="00F24820">
        <w:t>Choosing</w:t>
      </w:r>
      <w:proofErr w:type="spellEnd"/>
      <w:r w:rsidRPr="00F24820">
        <w:t xml:space="preserve"> </w:t>
      </w:r>
      <w:proofErr w:type="spellStart"/>
      <w:r>
        <w:t>company</w:t>
      </w:r>
      <w:proofErr w:type="spellEnd"/>
    </w:p>
    <w:p w14:paraId="77D2D70A" w14:textId="77777777" w:rsidR="00201CB2" w:rsidRPr="00F24820" w:rsidRDefault="00201CB2" w:rsidP="00201CB2">
      <w:proofErr w:type="spellStart"/>
      <w:r w:rsidRPr="00F24820">
        <w:t>Application</w:t>
      </w:r>
      <w:proofErr w:type="spellEnd"/>
      <w:r w:rsidRPr="00F24820">
        <w:t xml:space="preserve"> </w:t>
      </w:r>
      <w:proofErr w:type="spellStart"/>
      <w:r w:rsidRPr="00F24820">
        <w:t>Process</w:t>
      </w:r>
      <w:proofErr w:type="spellEnd"/>
      <w:r w:rsidRPr="00F24820">
        <w:t xml:space="preserve"> and </w:t>
      </w:r>
      <w:proofErr w:type="spellStart"/>
      <w:r w:rsidRPr="00F24820">
        <w:t>Preparation</w:t>
      </w:r>
      <w:proofErr w:type="spellEnd"/>
    </w:p>
    <w:p w14:paraId="6E909344" w14:textId="77777777" w:rsidR="00201CB2" w:rsidRPr="00F24820" w:rsidRDefault="00201CB2" w:rsidP="00201CB2"/>
    <w:p w14:paraId="3B6E82A0" w14:textId="77777777" w:rsidR="00201CB2" w:rsidRPr="00F24820" w:rsidRDefault="00201CB2" w:rsidP="00201CB2">
      <w:proofErr w:type="spellStart"/>
      <w:r w:rsidRPr="00F24820">
        <w:t>Experience</w:t>
      </w:r>
      <w:proofErr w:type="spellEnd"/>
      <w:r w:rsidRPr="00F24820">
        <w:t xml:space="preserve"> and </w:t>
      </w:r>
      <w:proofErr w:type="spellStart"/>
      <w:r>
        <w:t>Company</w:t>
      </w:r>
      <w:proofErr w:type="spellEnd"/>
      <w:r w:rsidRPr="00F24820">
        <w:t xml:space="preserve"> </w:t>
      </w:r>
      <w:proofErr w:type="spellStart"/>
      <w:r w:rsidRPr="00F24820">
        <w:t>Life</w:t>
      </w:r>
      <w:proofErr w:type="spellEnd"/>
    </w:p>
    <w:p w14:paraId="199615C2" w14:textId="77777777" w:rsidR="00201CB2" w:rsidRPr="00F24820" w:rsidRDefault="00201CB2" w:rsidP="00201CB2">
      <w:pPr>
        <w:numPr>
          <w:ilvl w:val="1"/>
          <w:numId w:val="1"/>
        </w:numPr>
      </w:pPr>
      <w:r w:rsidRPr="00F24820">
        <w:t xml:space="preserve">Mensa, </w:t>
      </w:r>
      <w:proofErr w:type="spellStart"/>
      <w:r w:rsidRPr="00F24820">
        <w:t>Cafeteria</w:t>
      </w:r>
      <w:proofErr w:type="spellEnd"/>
    </w:p>
    <w:p w14:paraId="2DCD80F4" w14:textId="77777777" w:rsidR="00201CB2" w:rsidRPr="00F24820" w:rsidRDefault="00201CB2" w:rsidP="00201CB2">
      <w:pPr>
        <w:numPr>
          <w:ilvl w:val="1"/>
          <w:numId w:val="1"/>
        </w:numPr>
      </w:pPr>
      <w:proofErr w:type="spellStart"/>
      <w:r w:rsidRPr="00853030">
        <w:t>Assigned</w:t>
      </w:r>
      <w:proofErr w:type="spellEnd"/>
      <w:r w:rsidRPr="00853030">
        <w:t xml:space="preserve"> </w:t>
      </w:r>
      <w:proofErr w:type="spellStart"/>
      <w:r w:rsidRPr="00853030">
        <w:t>Daily</w:t>
      </w:r>
      <w:proofErr w:type="spellEnd"/>
      <w:r w:rsidRPr="00853030">
        <w:t xml:space="preserve"> </w:t>
      </w:r>
      <w:proofErr w:type="spellStart"/>
      <w:r w:rsidRPr="00853030">
        <w:t>Tasks</w:t>
      </w:r>
      <w:proofErr w:type="spellEnd"/>
    </w:p>
    <w:p w14:paraId="3FD8E370" w14:textId="77777777" w:rsidR="00201CB2" w:rsidRPr="00F24820" w:rsidRDefault="00201CB2" w:rsidP="00201CB2">
      <w:pPr>
        <w:numPr>
          <w:ilvl w:val="1"/>
          <w:numId w:val="1"/>
        </w:numPr>
      </w:pPr>
      <w:proofErr w:type="spellStart"/>
      <w:r w:rsidRPr="00853030">
        <w:t>Participation</w:t>
      </w:r>
      <w:proofErr w:type="spellEnd"/>
      <w:r w:rsidRPr="00853030">
        <w:t xml:space="preserve"> in </w:t>
      </w:r>
      <w:proofErr w:type="spellStart"/>
      <w:r w:rsidRPr="00853030">
        <w:t>Workshops</w:t>
      </w:r>
      <w:proofErr w:type="spellEnd"/>
    </w:p>
    <w:p w14:paraId="7E9A0E82" w14:textId="77777777" w:rsidR="00201CB2" w:rsidRPr="00F24820" w:rsidRDefault="00201CB2" w:rsidP="00201CB2">
      <w:pPr>
        <w:numPr>
          <w:ilvl w:val="1"/>
          <w:numId w:val="1"/>
        </w:numPr>
      </w:pPr>
      <w:proofErr w:type="spellStart"/>
      <w:r w:rsidRPr="00853030">
        <w:t>Social</w:t>
      </w:r>
      <w:proofErr w:type="spellEnd"/>
      <w:r w:rsidRPr="00853030">
        <w:t xml:space="preserve"> </w:t>
      </w:r>
      <w:proofErr w:type="spellStart"/>
      <w:r w:rsidRPr="00853030">
        <w:t>Events</w:t>
      </w:r>
      <w:proofErr w:type="spellEnd"/>
      <w:r w:rsidRPr="00853030">
        <w:t xml:space="preserve"> </w:t>
      </w:r>
      <w:proofErr w:type="spellStart"/>
      <w:r w:rsidRPr="00853030">
        <w:t>with</w:t>
      </w:r>
      <w:proofErr w:type="spellEnd"/>
      <w:r w:rsidRPr="00853030">
        <w:t xml:space="preserve"> </w:t>
      </w:r>
      <w:proofErr w:type="spellStart"/>
      <w:r w:rsidRPr="00853030">
        <w:t>Colleagues</w:t>
      </w:r>
      <w:proofErr w:type="spellEnd"/>
      <w:r>
        <w:t xml:space="preserve"> (</w:t>
      </w:r>
      <w:r w:rsidRPr="00853030">
        <w:t>Team-</w:t>
      </w:r>
      <w:proofErr w:type="spellStart"/>
      <w:r w:rsidRPr="00853030">
        <w:t>Building</w:t>
      </w:r>
      <w:proofErr w:type="spellEnd"/>
      <w:r w:rsidRPr="00853030">
        <w:t xml:space="preserve"> </w:t>
      </w:r>
      <w:proofErr w:type="spellStart"/>
      <w:r w:rsidRPr="00853030">
        <w:t>Activities</w:t>
      </w:r>
      <w:proofErr w:type="spellEnd"/>
      <w:r>
        <w:t>)</w:t>
      </w:r>
    </w:p>
    <w:p w14:paraId="772B94B9" w14:textId="77777777" w:rsidR="00201CB2" w:rsidRDefault="00201CB2" w:rsidP="00201CB2">
      <w:pPr>
        <w:numPr>
          <w:ilvl w:val="1"/>
          <w:numId w:val="1"/>
        </w:numPr>
      </w:pPr>
      <w:r w:rsidRPr="00853030">
        <w:t>Mentor Support</w:t>
      </w:r>
    </w:p>
    <w:p w14:paraId="5DF57504" w14:textId="77777777" w:rsidR="00201CB2" w:rsidRPr="00F24820" w:rsidRDefault="00201CB2" w:rsidP="00201CB2">
      <w:pPr>
        <w:ind w:left="1440"/>
      </w:pPr>
    </w:p>
    <w:p w14:paraId="2C970561" w14:textId="77777777" w:rsidR="00201CB2" w:rsidRPr="00F24820" w:rsidRDefault="00201CB2" w:rsidP="00201CB2">
      <w:proofErr w:type="spellStart"/>
      <w:r w:rsidRPr="00F24820">
        <w:t>Accommodation</w:t>
      </w:r>
      <w:proofErr w:type="spellEnd"/>
      <w:r w:rsidRPr="00F24820">
        <w:t xml:space="preserve"> and </w:t>
      </w:r>
      <w:proofErr w:type="spellStart"/>
      <w:r w:rsidRPr="00F24820">
        <w:t>cost</w:t>
      </w:r>
      <w:proofErr w:type="spellEnd"/>
      <w:r w:rsidRPr="00F24820">
        <w:t xml:space="preserve"> </w:t>
      </w:r>
      <w:proofErr w:type="spellStart"/>
      <w:r w:rsidRPr="00F24820">
        <w:t>of</w:t>
      </w:r>
      <w:proofErr w:type="spellEnd"/>
      <w:r w:rsidRPr="00F24820">
        <w:t xml:space="preserve"> </w:t>
      </w:r>
      <w:proofErr w:type="spellStart"/>
      <w:r w:rsidRPr="00F24820">
        <w:t>living</w:t>
      </w:r>
      <w:proofErr w:type="spellEnd"/>
    </w:p>
    <w:p w14:paraId="38B6156F" w14:textId="77777777" w:rsidR="00201CB2" w:rsidRPr="00F24820" w:rsidRDefault="00201CB2" w:rsidP="00201CB2">
      <w:pPr>
        <w:numPr>
          <w:ilvl w:val="1"/>
          <w:numId w:val="1"/>
        </w:numPr>
      </w:pPr>
      <w:proofErr w:type="spellStart"/>
      <w:r w:rsidRPr="00F24820">
        <w:t>How</w:t>
      </w:r>
      <w:proofErr w:type="spellEnd"/>
      <w:r w:rsidRPr="00F24820">
        <w:t xml:space="preserve"> </w:t>
      </w:r>
      <w:proofErr w:type="spellStart"/>
      <w:r w:rsidRPr="00F24820">
        <w:t>did</w:t>
      </w:r>
      <w:proofErr w:type="spellEnd"/>
      <w:r w:rsidRPr="00F24820">
        <w:t xml:space="preserve"> </w:t>
      </w:r>
      <w:proofErr w:type="spellStart"/>
      <w:r w:rsidRPr="00F24820">
        <w:t>you</w:t>
      </w:r>
      <w:proofErr w:type="spellEnd"/>
      <w:r w:rsidRPr="00F24820">
        <w:t xml:space="preserve"> </w:t>
      </w:r>
      <w:proofErr w:type="spellStart"/>
      <w:r w:rsidRPr="00F24820">
        <w:t>find</w:t>
      </w:r>
      <w:proofErr w:type="spellEnd"/>
      <w:r w:rsidRPr="00F24820">
        <w:t xml:space="preserve"> </w:t>
      </w:r>
      <w:proofErr w:type="spellStart"/>
      <w:r w:rsidRPr="00F24820">
        <w:t>your</w:t>
      </w:r>
      <w:proofErr w:type="spellEnd"/>
      <w:r w:rsidRPr="00F24820">
        <w:t xml:space="preserve"> </w:t>
      </w:r>
      <w:proofErr w:type="spellStart"/>
      <w:r w:rsidRPr="00F24820">
        <w:t>accommodation</w:t>
      </w:r>
      <w:proofErr w:type="spellEnd"/>
      <w:r w:rsidRPr="00F24820">
        <w:t>?</w:t>
      </w:r>
    </w:p>
    <w:p w14:paraId="3C6109D5" w14:textId="77777777" w:rsidR="00201CB2" w:rsidRPr="00F24820" w:rsidRDefault="00201CB2" w:rsidP="00201CB2">
      <w:pPr>
        <w:numPr>
          <w:ilvl w:val="1"/>
          <w:numId w:val="1"/>
        </w:numPr>
      </w:pPr>
      <w:proofErr w:type="spellStart"/>
      <w:r w:rsidRPr="00F24820">
        <w:t>Did</w:t>
      </w:r>
      <w:proofErr w:type="spellEnd"/>
      <w:r w:rsidRPr="00F24820">
        <w:t xml:space="preserve"> </w:t>
      </w:r>
      <w:proofErr w:type="spellStart"/>
      <w:r w:rsidRPr="00F24820">
        <w:t>the</w:t>
      </w:r>
      <w:proofErr w:type="spellEnd"/>
      <w:r w:rsidRPr="00F24820">
        <w:t xml:space="preserve"> </w:t>
      </w:r>
      <w:proofErr w:type="spellStart"/>
      <w:r>
        <w:t>company</w:t>
      </w:r>
      <w:proofErr w:type="spellEnd"/>
      <w:r w:rsidRPr="00F24820">
        <w:t xml:space="preserve"> </w:t>
      </w:r>
      <w:proofErr w:type="spellStart"/>
      <w:r w:rsidRPr="00F24820">
        <w:t>offer</w:t>
      </w:r>
      <w:proofErr w:type="spellEnd"/>
      <w:r w:rsidRPr="00F24820">
        <w:t xml:space="preserve"> </w:t>
      </w:r>
      <w:proofErr w:type="spellStart"/>
      <w:r w:rsidRPr="00F24820">
        <w:t>housing</w:t>
      </w:r>
      <w:proofErr w:type="spellEnd"/>
      <w:r w:rsidRPr="00F24820">
        <w:t>?</w:t>
      </w:r>
    </w:p>
    <w:p w14:paraId="71C3074B" w14:textId="77777777" w:rsidR="00201CB2" w:rsidRPr="00F24820" w:rsidRDefault="00201CB2" w:rsidP="00201CB2"/>
    <w:p w14:paraId="61FBBD0F" w14:textId="77777777" w:rsidR="00201CB2" w:rsidRPr="00F24820" w:rsidRDefault="00201CB2" w:rsidP="00201CB2">
      <w:proofErr w:type="spellStart"/>
      <w:r w:rsidRPr="00F24820">
        <w:t>Life</w:t>
      </w:r>
      <w:proofErr w:type="spellEnd"/>
      <w:r w:rsidRPr="00F24820">
        <w:t xml:space="preserve"> and </w:t>
      </w:r>
      <w:proofErr w:type="spellStart"/>
      <w:r w:rsidRPr="00F24820">
        <w:t>Cultural</w:t>
      </w:r>
      <w:proofErr w:type="spellEnd"/>
      <w:r w:rsidRPr="00F24820">
        <w:t xml:space="preserve"> </w:t>
      </w:r>
      <w:proofErr w:type="spellStart"/>
      <w:r w:rsidRPr="00F24820">
        <w:t>Experience</w:t>
      </w:r>
      <w:proofErr w:type="spellEnd"/>
    </w:p>
    <w:p w14:paraId="1190C92F" w14:textId="77777777" w:rsidR="00201CB2" w:rsidRPr="00F24820" w:rsidRDefault="00201CB2" w:rsidP="00201CB2">
      <w:pPr>
        <w:numPr>
          <w:ilvl w:val="1"/>
          <w:numId w:val="1"/>
        </w:numPr>
      </w:pPr>
      <w:proofErr w:type="spellStart"/>
      <w:r w:rsidRPr="00F24820">
        <w:t>Groceries</w:t>
      </w:r>
      <w:proofErr w:type="spellEnd"/>
    </w:p>
    <w:p w14:paraId="7A82D6A7" w14:textId="77777777" w:rsidR="00201CB2" w:rsidRPr="00F24820" w:rsidRDefault="00201CB2" w:rsidP="00201CB2">
      <w:pPr>
        <w:numPr>
          <w:ilvl w:val="1"/>
          <w:numId w:val="1"/>
        </w:numPr>
      </w:pPr>
      <w:proofErr w:type="spellStart"/>
      <w:r w:rsidRPr="00F24820">
        <w:t>Daily</w:t>
      </w:r>
      <w:proofErr w:type="spellEnd"/>
      <w:r w:rsidRPr="00F24820">
        <w:t xml:space="preserve"> </w:t>
      </w:r>
      <w:proofErr w:type="spellStart"/>
      <w:r w:rsidRPr="00F24820">
        <w:t>Life</w:t>
      </w:r>
      <w:proofErr w:type="spellEnd"/>
    </w:p>
    <w:p w14:paraId="0871C8EC" w14:textId="77777777" w:rsidR="00201CB2" w:rsidRPr="00F24820" w:rsidRDefault="00201CB2" w:rsidP="00201CB2">
      <w:pPr>
        <w:numPr>
          <w:ilvl w:val="1"/>
          <w:numId w:val="1"/>
        </w:numPr>
      </w:pPr>
      <w:proofErr w:type="spellStart"/>
      <w:r w:rsidRPr="00F24820">
        <w:t>Activities</w:t>
      </w:r>
      <w:proofErr w:type="spellEnd"/>
      <w:r w:rsidRPr="00F24820">
        <w:t xml:space="preserve"> in </w:t>
      </w:r>
      <w:proofErr w:type="spellStart"/>
      <w:r w:rsidRPr="00F24820">
        <w:t>your</w:t>
      </w:r>
      <w:proofErr w:type="spellEnd"/>
      <w:r w:rsidRPr="00F24820">
        <w:t xml:space="preserve"> free </w:t>
      </w:r>
      <w:proofErr w:type="spellStart"/>
      <w:r w:rsidRPr="00F24820">
        <w:t>time</w:t>
      </w:r>
      <w:proofErr w:type="spellEnd"/>
    </w:p>
    <w:p w14:paraId="1035A9C7" w14:textId="77777777" w:rsidR="00201CB2" w:rsidRDefault="00201CB2" w:rsidP="00201CB2">
      <w:pPr>
        <w:ind w:left="720"/>
      </w:pPr>
    </w:p>
    <w:p w14:paraId="75BEF8ED" w14:textId="77777777" w:rsidR="00201CB2" w:rsidRPr="00F24820" w:rsidRDefault="00201CB2" w:rsidP="00201CB2">
      <w:proofErr w:type="spellStart"/>
      <w:r w:rsidRPr="00F24820">
        <w:t>Language</w:t>
      </w:r>
      <w:proofErr w:type="spellEnd"/>
      <w:r w:rsidRPr="00F24820">
        <w:t xml:space="preserve"> </w:t>
      </w:r>
      <w:proofErr w:type="spellStart"/>
      <w:r w:rsidRPr="00F24820">
        <w:t>Skills</w:t>
      </w:r>
      <w:proofErr w:type="spellEnd"/>
      <w:r w:rsidRPr="00F24820">
        <w:t xml:space="preserve"> in </w:t>
      </w:r>
      <w:proofErr w:type="spellStart"/>
      <w:r w:rsidRPr="00F24820">
        <w:t>the</w:t>
      </w:r>
      <w:proofErr w:type="spellEnd"/>
      <w:r w:rsidRPr="00F24820">
        <w:t xml:space="preserve"> city</w:t>
      </w:r>
    </w:p>
    <w:p w14:paraId="3A60A0CC" w14:textId="77777777" w:rsidR="00201CB2" w:rsidRPr="00F24820" w:rsidRDefault="00201CB2" w:rsidP="00201CB2"/>
    <w:p w14:paraId="28057FF6" w14:textId="77777777" w:rsidR="00201CB2" w:rsidRPr="00F24820" w:rsidRDefault="00201CB2" w:rsidP="00201CB2">
      <w:proofErr w:type="spellStart"/>
      <w:r w:rsidRPr="00F24820">
        <w:t>Transportation</w:t>
      </w:r>
      <w:proofErr w:type="spellEnd"/>
      <w:r w:rsidRPr="00F24820">
        <w:t xml:space="preserve"> </w:t>
      </w:r>
    </w:p>
    <w:p w14:paraId="760ACFA3" w14:textId="77777777" w:rsidR="00201CB2" w:rsidRPr="00F24820" w:rsidRDefault="00201CB2" w:rsidP="00201CB2">
      <w:pPr>
        <w:numPr>
          <w:ilvl w:val="1"/>
          <w:numId w:val="1"/>
        </w:numPr>
      </w:pPr>
      <w:proofErr w:type="spellStart"/>
      <w:r w:rsidRPr="00F24820">
        <w:t>Recommendation</w:t>
      </w:r>
      <w:proofErr w:type="spellEnd"/>
    </w:p>
    <w:p w14:paraId="17CCA72A" w14:textId="77777777" w:rsidR="00201CB2" w:rsidRPr="00F24820" w:rsidRDefault="00201CB2" w:rsidP="00201CB2">
      <w:pPr>
        <w:numPr>
          <w:ilvl w:val="1"/>
          <w:numId w:val="1"/>
        </w:numPr>
      </w:pPr>
      <w:proofErr w:type="spellStart"/>
      <w:r w:rsidRPr="00F24820">
        <w:t>Transportation</w:t>
      </w:r>
      <w:proofErr w:type="spellEnd"/>
      <w:r w:rsidRPr="00F24820">
        <w:t xml:space="preserve"> </w:t>
      </w:r>
      <w:proofErr w:type="spellStart"/>
      <w:r w:rsidRPr="00F24820">
        <w:t>Apps</w:t>
      </w:r>
      <w:proofErr w:type="spellEnd"/>
    </w:p>
    <w:p w14:paraId="2135AEFB" w14:textId="77777777" w:rsidR="00201CB2" w:rsidRPr="00F24820" w:rsidRDefault="00201CB2" w:rsidP="00201CB2">
      <w:pPr>
        <w:numPr>
          <w:ilvl w:val="1"/>
          <w:numId w:val="1"/>
        </w:numPr>
      </w:pPr>
      <w:proofErr w:type="spellStart"/>
      <w:r w:rsidRPr="00F24820">
        <w:t>Transportation</w:t>
      </w:r>
      <w:proofErr w:type="spellEnd"/>
      <w:r w:rsidRPr="00F24820">
        <w:t xml:space="preserve"> </w:t>
      </w:r>
      <w:proofErr w:type="spellStart"/>
      <w:r w:rsidRPr="00F24820">
        <w:t>Pass</w:t>
      </w:r>
      <w:proofErr w:type="spellEnd"/>
    </w:p>
    <w:p w14:paraId="238699EB" w14:textId="77777777" w:rsidR="00201CB2" w:rsidRPr="00F24820" w:rsidRDefault="00201CB2" w:rsidP="00201CB2"/>
    <w:p w14:paraId="7DCB91D4" w14:textId="77777777" w:rsidR="00201CB2" w:rsidRPr="00F24820" w:rsidRDefault="00201CB2" w:rsidP="00201CB2">
      <w:proofErr w:type="spellStart"/>
      <w:r w:rsidRPr="00F24820">
        <w:t>Misunderstandings</w:t>
      </w:r>
      <w:proofErr w:type="spellEnd"/>
      <w:r w:rsidRPr="00F24820">
        <w:t xml:space="preserve"> and </w:t>
      </w:r>
      <w:proofErr w:type="spellStart"/>
      <w:r w:rsidRPr="00F24820">
        <w:t>warnings</w:t>
      </w:r>
      <w:proofErr w:type="spellEnd"/>
      <w:r w:rsidRPr="00F24820">
        <w:t xml:space="preserve"> (</w:t>
      </w:r>
      <w:proofErr w:type="spellStart"/>
      <w:r w:rsidRPr="00F24820">
        <w:t>what</w:t>
      </w:r>
      <w:proofErr w:type="spellEnd"/>
      <w:r w:rsidRPr="00F24820">
        <w:t xml:space="preserve"> to </w:t>
      </w:r>
      <w:proofErr w:type="spellStart"/>
      <w:r w:rsidRPr="00F24820">
        <w:t>watch</w:t>
      </w:r>
      <w:proofErr w:type="spellEnd"/>
      <w:r w:rsidRPr="00F24820">
        <w:t xml:space="preserve"> out </w:t>
      </w:r>
      <w:proofErr w:type="spellStart"/>
      <w:r w:rsidRPr="00F24820">
        <w:t>for</w:t>
      </w:r>
      <w:proofErr w:type="spellEnd"/>
      <w:r w:rsidRPr="00F24820">
        <w:t>)</w:t>
      </w:r>
    </w:p>
    <w:p w14:paraId="05A65A78" w14:textId="77777777" w:rsidR="00201CB2" w:rsidRPr="00F24820" w:rsidRDefault="00201CB2" w:rsidP="00201CB2">
      <w:proofErr w:type="spellStart"/>
      <w:r w:rsidRPr="00F24820">
        <w:t>Conclusion</w:t>
      </w:r>
      <w:proofErr w:type="spellEnd"/>
      <w:r w:rsidRPr="00F24820">
        <w:t xml:space="preserve"> </w:t>
      </w:r>
    </w:p>
    <w:p w14:paraId="59E96929" w14:textId="77777777" w:rsidR="00201CB2" w:rsidRPr="00F24820" w:rsidRDefault="00201CB2" w:rsidP="00201CB2">
      <w:pPr>
        <w:numPr>
          <w:ilvl w:val="1"/>
          <w:numId w:val="1"/>
        </w:numPr>
      </w:pPr>
      <w:proofErr w:type="spellStart"/>
      <w:r w:rsidRPr="00F24820">
        <w:t>Overall</w:t>
      </w:r>
      <w:proofErr w:type="spellEnd"/>
      <w:r w:rsidRPr="00F24820">
        <w:t xml:space="preserve"> </w:t>
      </w:r>
      <w:proofErr w:type="spellStart"/>
      <w:r w:rsidRPr="00F24820">
        <w:t>Evaluation</w:t>
      </w:r>
      <w:proofErr w:type="spellEnd"/>
      <w:r w:rsidRPr="00F24820">
        <w:t xml:space="preserve"> and </w:t>
      </w:r>
      <w:proofErr w:type="spellStart"/>
      <w:r w:rsidRPr="00F24820">
        <w:t>Recommendation</w:t>
      </w:r>
      <w:proofErr w:type="spellEnd"/>
    </w:p>
    <w:p w14:paraId="6A74333E" w14:textId="77777777" w:rsidR="00201CB2" w:rsidRPr="00F24820" w:rsidRDefault="00201CB2" w:rsidP="00201CB2"/>
    <w:p w14:paraId="2723E402" w14:textId="77777777" w:rsidR="00201CB2" w:rsidRDefault="00201CB2">
      <w:pPr>
        <w:spacing w:line="259" w:lineRule="auto"/>
        <w:rPr>
          <w:b/>
          <w:bCs/>
        </w:rPr>
      </w:pPr>
      <w:r>
        <w:rPr>
          <w:b/>
          <w:bCs/>
        </w:rPr>
        <w:br w:type="page"/>
      </w:r>
    </w:p>
    <w:p w14:paraId="3540EA31" w14:textId="77777777" w:rsidR="00201CB2" w:rsidRDefault="00201CB2" w:rsidP="00201CB2">
      <w:pPr>
        <w:jc w:val="center"/>
        <w:rPr>
          <w:b/>
          <w:bCs/>
        </w:rPr>
      </w:pPr>
    </w:p>
    <w:p w14:paraId="400E33B2" w14:textId="77777777" w:rsidR="00201CB2" w:rsidRDefault="00201CB2" w:rsidP="00201CB2">
      <w:pPr>
        <w:jc w:val="center"/>
        <w:rPr>
          <w:b/>
          <w:bCs/>
        </w:rPr>
      </w:pPr>
    </w:p>
    <w:p w14:paraId="06DEBA34" w14:textId="16651CCA" w:rsidR="00201CB2" w:rsidRPr="00F24820" w:rsidRDefault="00201CB2" w:rsidP="00201CB2">
      <w:pPr>
        <w:jc w:val="center"/>
      </w:pPr>
      <w:r w:rsidRPr="00F24820">
        <w:rPr>
          <w:b/>
          <w:bCs/>
        </w:rPr>
        <w:t>Zpráva z Erasmus programu</w:t>
      </w:r>
    </w:p>
    <w:p w14:paraId="299A06DA" w14:textId="77777777" w:rsidR="00201CB2" w:rsidRPr="00F24820" w:rsidRDefault="00201CB2" w:rsidP="00201CB2">
      <w:r>
        <w:t>Firma</w:t>
      </w:r>
      <w:r w:rsidRPr="00F24820">
        <w:t>:</w:t>
      </w:r>
      <w:r w:rsidRPr="00F24820">
        <w:br/>
        <w:t>Místo:</w:t>
      </w:r>
      <w:r w:rsidRPr="00F24820">
        <w:br/>
        <w:t>Délka pobytu:</w:t>
      </w:r>
    </w:p>
    <w:p w14:paraId="1505A83F" w14:textId="77777777" w:rsidR="00201CB2" w:rsidRDefault="00201CB2" w:rsidP="00201CB2"/>
    <w:p w14:paraId="15144491" w14:textId="77777777" w:rsidR="00201CB2" w:rsidRPr="00F24820" w:rsidRDefault="00201CB2" w:rsidP="00201CB2">
      <w:r w:rsidRPr="00F24820">
        <w:t>Motivace pro výběr</w:t>
      </w:r>
      <w:r>
        <w:t xml:space="preserve"> firmy</w:t>
      </w:r>
    </w:p>
    <w:p w14:paraId="459733AF" w14:textId="77777777" w:rsidR="00201CB2" w:rsidRPr="00F24820" w:rsidRDefault="00201CB2" w:rsidP="00201CB2">
      <w:r w:rsidRPr="00F24820">
        <w:t>Přihlašovací proces a příprava</w:t>
      </w:r>
    </w:p>
    <w:p w14:paraId="54A6A594" w14:textId="77777777" w:rsidR="00201CB2" w:rsidRPr="00F24820" w:rsidRDefault="00201CB2" w:rsidP="00201CB2">
      <w:r>
        <w:t>Z</w:t>
      </w:r>
      <w:r w:rsidRPr="00F24820">
        <w:t xml:space="preserve">kušenost a život </w:t>
      </w:r>
      <w:r>
        <w:t>ve firmě</w:t>
      </w:r>
    </w:p>
    <w:p w14:paraId="182AF2EA" w14:textId="77777777" w:rsidR="00201CB2" w:rsidRPr="00F24820" w:rsidRDefault="00201CB2" w:rsidP="00201CB2">
      <w:pPr>
        <w:numPr>
          <w:ilvl w:val="1"/>
          <w:numId w:val="2"/>
        </w:numPr>
      </w:pPr>
      <w:r w:rsidRPr="00F24820">
        <w:t>Menza, kavárna</w:t>
      </w:r>
    </w:p>
    <w:p w14:paraId="42B5ADCF" w14:textId="77777777" w:rsidR="00201CB2" w:rsidRPr="00F24820" w:rsidRDefault="00201CB2" w:rsidP="00201CB2">
      <w:pPr>
        <w:numPr>
          <w:ilvl w:val="1"/>
          <w:numId w:val="2"/>
        </w:numPr>
      </w:pPr>
      <w:r w:rsidRPr="00853030">
        <w:t xml:space="preserve">Přidělené každodenní pracovní </w:t>
      </w:r>
      <w:proofErr w:type="spellStart"/>
      <w:r w:rsidRPr="00853030">
        <w:t>úkoly</w:t>
      </w:r>
      <w:r w:rsidRPr="00F24820">
        <w:t>Zkoušky</w:t>
      </w:r>
      <w:proofErr w:type="spellEnd"/>
    </w:p>
    <w:p w14:paraId="4ED9BDE2" w14:textId="77777777" w:rsidR="00201CB2" w:rsidRDefault="00201CB2" w:rsidP="00201CB2">
      <w:pPr>
        <w:numPr>
          <w:ilvl w:val="1"/>
          <w:numId w:val="2"/>
        </w:numPr>
      </w:pPr>
      <w:r w:rsidRPr="00853030">
        <w:t>Účast na workshopech</w:t>
      </w:r>
    </w:p>
    <w:p w14:paraId="12565F38" w14:textId="77777777" w:rsidR="00201CB2" w:rsidRDefault="00201CB2" w:rsidP="00201CB2">
      <w:pPr>
        <w:numPr>
          <w:ilvl w:val="1"/>
          <w:numId w:val="2"/>
        </w:numPr>
      </w:pPr>
      <w:r w:rsidRPr="00853030">
        <w:t>Společenské akce s kolegy (teambuildingové aktivity)</w:t>
      </w:r>
    </w:p>
    <w:p w14:paraId="168FB233" w14:textId="77777777" w:rsidR="00201CB2" w:rsidRPr="00F24820" w:rsidRDefault="00201CB2" w:rsidP="00201CB2">
      <w:pPr>
        <w:numPr>
          <w:ilvl w:val="1"/>
          <w:numId w:val="2"/>
        </w:numPr>
      </w:pPr>
      <w:r w:rsidRPr="00853030">
        <w:t>Podpora mentora (mentorství)</w:t>
      </w:r>
    </w:p>
    <w:p w14:paraId="21B4139D" w14:textId="77777777" w:rsidR="00201CB2" w:rsidRPr="00F24820" w:rsidRDefault="00201CB2" w:rsidP="00201CB2"/>
    <w:p w14:paraId="146133A6" w14:textId="77777777" w:rsidR="00201CB2" w:rsidRPr="00F24820" w:rsidRDefault="00201CB2" w:rsidP="00201CB2">
      <w:r w:rsidRPr="00F24820">
        <w:t>Ubytování a životní náklady</w:t>
      </w:r>
    </w:p>
    <w:p w14:paraId="700710F6" w14:textId="77777777" w:rsidR="00201CB2" w:rsidRPr="00F24820" w:rsidRDefault="00201CB2" w:rsidP="00201CB2">
      <w:pPr>
        <w:numPr>
          <w:ilvl w:val="1"/>
          <w:numId w:val="3"/>
        </w:numPr>
      </w:pPr>
      <w:r w:rsidRPr="00F24820">
        <w:t>Jak jste si našli ubytování?</w:t>
      </w:r>
    </w:p>
    <w:p w14:paraId="5A22AD45" w14:textId="77777777" w:rsidR="00201CB2" w:rsidRPr="00F24820" w:rsidRDefault="00201CB2" w:rsidP="00201CB2">
      <w:pPr>
        <w:numPr>
          <w:ilvl w:val="1"/>
          <w:numId w:val="3"/>
        </w:numPr>
      </w:pPr>
      <w:r w:rsidRPr="00F24820">
        <w:t xml:space="preserve">Nabízela </w:t>
      </w:r>
      <w:r>
        <w:t>firma</w:t>
      </w:r>
      <w:r w:rsidRPr="00F24820">
        <w:t xml:space="preserve"> ubytování?</w:t>
      </w:r>
    </w:p>
    <w:p w14:paraId="7F5E0C4D" w14:textId="77777777" w:rsidR="00201CB2" w:rsidRPr="00F24820" w:rsidRDefault="00201CB2" w:rsidP="00201CB2"/>
    <w:p w14:paraId="560AD6D0" w14:textId="77777777" w:rsidR="00201CB2" w:rsidRPr="00F24820" w:rsidRDefault="00201CB2" w:rsidP="00201CB2">
      <w:r w:rsidRPr="00F24820">
        <w:t>Život a kulturní zkušenost</w:t>
      </w:r>
    </w:p>
    <w:p w14:paraId="78DFD8AE" w14:textId="77777777" w:rsidR="00201CB2" w:rsidRPr="00F24820" w:rsidRDefault="00201CB2" w:rsidP="00201CB2">
      <w:pPr>
        <w:numPr>
          <w:ilvl w:val="1"/>
          <w:numId w:val="3"/>
        </w:numPr>
      </w:pPr>
      <w:r w:rsidRPr="00F24820">
        <w:t>Nakupování potravin</w:t>
      </w:r>
    </w:p>
    <w:p w14:paraId="3E88735D" w14:textId="77777777" w:rsidR="00201CB2" w:rsidRPr="00F24820" w:rsidRDefault="00201CB2" w:rsidP="00201CB2">
      <w:pPr>
        <w:numPr>
          <w:ilvl w:val="1"/>
          <w:numId w:val="3"/>
        </w:numPr>
      </w:pPr>
      <w:r w:rsidRPr="00F24820">
        <w:t>Každodenní život</w:t>
      </w:r>
    </w:p>
    <w:p w14:paraId="13BE7CD9" w14:textId="77777777" w:rsidR="00201CB2" w:rsidRPr="00F24820" w:rsidRDefault="00201CB2" w:rsidP="00201CB2">
      <w:pPr>
        <w:numPr>
          <w:ilvl w:val="1"/>
          <w:numId w:val="3"/>
        </w:numPr>
      </w:pPr>
      <w:r w:rsidRPr="00F24820">
        <w:t>Aktivity ve volném čase</w:t>
      </w:r>
    </w:p>
    <w:p w14:paraId="0DC83DF1" w14:textId="77777777" w:rsidR="00201CB2" w:rsidRPr="00F24820" w:rsidRDefault="00201CB2" w:rsidP="00201CB2"/>
    <w:p w14:paraId="55FD075D" w14:textId="77777777" w:rsidR="00201CB2" w:rsidRPr="00F24820" w:rsidRDefault="00201CB2" w:rsidP="00201CB2">
      <w:r w:rsidRPr="00F24820">
        <w:t>Jazykové dovednosti ve městě</w:t>
      </w:r>
    </w:p>
    <w:p w14:paraId="67105931" w14:textId="77777777" w:rsidR="00201CB2" w:rsidRPr="00F24820" w:rsidRDefault="00201CB2" w:rsidP="00201CB2"/>
    <w:p w14:paraId="793AA7E8" w14:textId="77777777" w:rsidR="00201CB2" w:rsidRPr="00F24820" w:rsidRDefault="00201CB2" w:rsidP="00201CB2">
      <w:r w:rsidRPr="00F24820">
        <w:t>Doprava</w:t>
      </w:r>
    </w:p>
    <w:p w14:paraId="5A4859D4" w14:textId="77777777" w:rsidR="00201CB2" w:rsidRPr="00F24820" w:rsidRDefault="00201CB2" w:rsidP="00201CB2">
      <w:pPr>
        <w:numPr>
          <w:ilvl w:val="1"/>
          <w:numId w:val="3"/>
        </w:numPr>
      </w:pPr>
      <w:r w:rsidRPr="00F24820">
        <w:t>Doporučení</w:t>
      </w:r>
    </w:p>
    <w:p w14:paraId="24AAFF3F" w14:textId="77777777" w:rsidR="00201CB2" w:rsidRPr="00F24820" w:rsidRDefault="00201CB2" w:rsidP="00201CB2">
      <w:pPr>
        <w:numPr>
          <w:ilvl w:val="1"/>
          <w:numId w:val="3"/>
        </w:numPr>
      </w:pPr>
      <w:r w:rsidRPr="00F24820">
        <w:t>Dopravní aplikace</w:t>
      </w:r>
    </w:p>
    <w:p w14:paraId="4F0ED693" w14:textId="77777777" w:rsidR="00201CB2" w:rsidRPr="00F24820" w:rsidRDefault="00201CB2" w:rsidP="00201CB2">
      <w:pPr>
        <w:numPr>
          <w:ilvl w:val="1"/>
          <w:numId w:val="3"/>
        </w:numPr>
      </w:pPr>
      <w:r w:rsidRPr="00F24820">
        <w:t>Jízdenky / dopravní průkazy</w:t>
      </w:r>
    </w:p>
    <w:p w14:paraId="074A9235" w14:textId="77777777" w:rsidR="00201CB2" w:rsidRPr="00F24820" w:rsidRDefault="00201CB2" w:rsidP="00201CB2"/>
    <w:p w14:paraId="52D7B5B2" w14:textId="77777777" w:rsidR="00201CB2" w:rsidRPr="00F24820" w:rsidRDefault="00201CB2" w:rsidP="00201CB2">
      <w:r w:rsidRPr="00F24820">
        <w:t>Nedorozumění a upozornění (na co si dát pozor)</w:t>
      </w:r>
    </w:p>
    <w:p w14:paraId="38626194" w14:textId="77777777" w:rsidR="00201CB2" w:rsidRPr="00F24820" w:rsidRDefault="00201CB2" w:rsidP="00201CB2"/>
    <w:p w14:paraId="31464488" w14:textId="77777777" w:rsidR="00201CB2" w:rsidRPr="00F24820" w:rsidRDefault="00201CB2" w:rsidP="00201CB2">
      <w:r w:rsidRPr="00F24820">
        <w:t>Závěr</w:t>
      </w:r>
    </w:p>
    <w:p w14:paraId="6FBFE01B" w14:textId="77777777" w:rsidR="00201CB2" w:rsidRPr="00F24820" w:rsidRDefault="00201CB2" w:rsidP="00201CB2">
      <w:pPr>
        <w:numPr>
          <w:ilvl w:val="1"/>
          <w:numId w:val="3"/>
        </w:numPr>
      </w:pPr>
      <w:r w:rsidRPr="00F24820">
        <w:t>Celkové hodnocení a doporučení</w:t>
      </w:r>
    </w:p>
    <w:p w14:paraId="7601F5A9" w14:textId="77777777" w:rsidR="005C7817" w:rsidRPr="007F29DE" w:rsidRDefault="005C7817" w:rsidP="005C7817">
      <w:pPr>
        <w:rPr>
          <w:rFonts w:ascii="Arial" w:hAnsi="Arial"/>
        </w:rPr>
      </w:pPr>
    </w:p>
    <w:p w14:paraId="443A5186" w14:textId="77777777" w:rsidR="12DABF58" w:rsidRDefault="12DABF58" w:rsidP="557B0CA0">
      <w:pPr>
        <w:rPr>
          <w:rFonts w:ascii="Arial" w:hAnsi="Arial"/>
        </w:rPr>
      </w:pPr>
    </w:p>
    <w:p w14:paraId="0C5668B6" w14:textId="77777777" w:rsidR="005C7817" w:rsidRPr="007F29DE" w:rsidRDefault="005C7817" w:rsidP="005C7817">
      <w:pPr>
        <w:rPr>
          <w:rFonts w:ascii="Arial" w:hAnsi="Arial"/>
        </w:rPr>
      </w:pPr>
    </w:p>
    <w:p w14:paraId="69FBB83A" w14:textId="77777777" w:rsidR="0009534A" w:rsidRDefault="0009534A"/>
    <w:sectPr w:rsidR="0009534A" w:rsidSect="003E41E9">
      <w:headerReference w:type="default" r:id="rId10"/>
      <w:footerReference w:type="default" r:id="rId11"/>
      <w:pgSz w:w="11906" w:h="16838"/>
      <w:pgMar w:top="2127" w:right="1417" w:bottom="1417" w:left="1417" w:header="708" w:footer="16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7ECB8" w14:textId="77777777" w:rsidR="00963DBE" w:rsidRDefault="00963DBE">
      <w:r>
        <w:separator/>
      </w:r>
    </w:p>
  </w:endnote>
  <w:endnote w:type="continuationSeparator" w:id="0">
    <w:p w14:paraId="465F0115" w14:textId="77777777" w:rsidR="00963DBE" w:rsidRDefault="00963DBE">
      <w:r>
        <w:continuationSeparator/>
      </w:r>
    </w:p>
  </w:endnote>
  <w:endnote w:type="continuationNotice" w:id="1">
    <w:p w14:paraId="75E33952" w14:textId="77777777" w:rsidR="00963DBE" w:rsidRDefault="00963D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034D9" w14:textId="77777777" w:rsidR="00A85A10" w:rsidRDefault="005027DC">
    <w:pPr>
      <w:pStyle w:val="Zpat"/>
    </w:pPr>
    <w:r w:rsidRPr="005027DC">
      <w:rPr>
        <w:noProof/>
      </w:rPr>
      <w:drawing>
        <wp:anchor distT="0" distB="0" distL="114300" distR="114300" simplePos="0" relativeHeight="251658243" behindDoc="1" locked="1" layoutInCell="1" allowOverlap="1" wp14:anchorId="167B5864" wp14:editId="493089E7">
          <wp:simplePos x="0" y="0"/>
          <wp:positionH relativeFrom="column">
            <wp:posOffset>-936530</wp:posOffset>
          </wp:positionH>
          <wp:positionV relativeFrom="paragraph">
            <wp:posOffset>-1372235</wp:posOffset>
          </wp:positionV>
          <wp:extent cx="7826400" cy="2610000"/>
          <wp:effectExtent l="0" t="0" r="0" b="6350"/>
          <wp:wrapNone/>
          <wp:docPr id="1275915408" name="Obrázek 1" descr="Obsah obrázku snímek obrazovky, čern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915408" name="Obrázek 1" descr="Obsah obrázku snímek obrazovky, černá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6400" cy="26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5A10">
      <w:rPr>
        <w:rFonts w:ascii="Arial" w:hAnsi="Arial"/>
        <w:noProof/>
        <w:color w:val="2021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AE19561" wp14:editId="4AFB5D2C">
              <wp:simplePos x="0" y="0"/>
              <wp:positionH relativeFrom="column">
                <wp:posOffset>2268747</wp:posOffset>
              </wp:positionH>
              <wp:positionV relativeFrom="page">
                <wp:align>bottom</wp:align>
              </wp:positionV>
              <wp:extent cx="3851910" cy="975360"/>
              <wp:effectExtent l="0" t="0" r="0" b="0"/>
              <wp:wrapNone/>
              <wp:docPr id="10" name="Skupin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51910" cy="975360"/>
                        <a:chOff x="0" y="0"/>
                        <a:chExt cx="3851910" cy="975360"/>
                      </a:xfrm>
                    </wpg:grpSpPr>
                    <wps:wsp>
                      <wps:cNvPr id="4" name="Text Box 311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255" cy="97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166D33" w14:textId="77777777" w:rsidR="00A85A10" w:rsidRPr="00BD68AD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BD68AD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Škoda Auto Vysoká škola </w:t>
                            </w:r>
                            <w:proofErr w:type="spellStart"/>
                            <w:r w:rsidR="00066807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  <w:t>z</w:t>
                            </w:r>
                            <w:r w:rsidRPr="00BD68AD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  <w:r w:rsidR="00066807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  <w:t>ú</w:t>
                            </w:r>
                            <w:proofErr w:type="spellEnd"/>
                            <w:r w:rsidR="00066807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5467FDE4" w14:textId="77777777" w:rsidR="00213E95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Na Karmeli 1457</w:t>
                            </w:r>
                          </w:p>
                          <w:p w14:paraId="3483EECB" w14:textId="77777777" w:rsidR="00213E95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29</w:t>
                            </w:r>
                            <w:r w:rsidR="00240AB5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3</w:t>
                            </w: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40AB5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0</w:t>
                            </w: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1 Mladá Boleslav</w:t>
                            </w:r>
                          </w:p>
                          <w:p w14:paraId="446CB451" w14:textId="77777777" w:rsidR="00A85A10" w:rsidRPr="00BD68AD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Czech Republic</w:t>
                            </w:r>
                          </w:p>
                          <w:p w14:paraId="194E67B6" w14:textId="77777777" w:rsidR="00A85A10" w:rsidRPr="00BD68AD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</w:p>
                          <w:p w14:paraId="6FED7440" w14:textId="77777777" w:rsidR="00A85A10" w:rsidRPr="00BD68AD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hyperlink r:id="rId2" w:history="1">
                              <w:r w:rsidRPr="00BD68AD">
                                <w:rPr>
                                  <w:rStyle w:val="Hypertextovodkaz"/>
                                  <w:rFonts w:ascii="Arial" w:hAnsi="Arial"/>
                                  <w:color w:val="auto"/>
                                  <w:sz w:val="14"/>
                                  <w:szCs w:val="14"/>
                                </w:rPr>
                                <w:t>info@is.savs.cz</w:t>
                              </w:r>
                            </w:hyperlink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| </w:t>
                            </w:r>
                            <w:hyperlink r:id="rId3" w:history="1">
                              <w:r w:rsidRPr="00BD68AD">
                                <w:rPr>
                                  <w:rStyle w:val="Hypertextovodkaz"/>
                                  <w:rFonts w:ascii="Arial" w:hAnsi="Arial"/>
                                  <w:color w:val="auto"/>
                                  <w:sz w:val="14"/>
                                  <w:szCs w:val="14"/>
                                </w:rPr>
                                <w:t>www.savs.cz</w:t>
                              </w:r>
                            </w:hyperlink>
                            <w:r>
                              <w:rPr>
                                <w:rStyle w:val="Hypertextovodkaz"/>
                                <w:rFonts w:ascii="Arial" w:hAnsi="Arial"/>
                                <w:color w:val="auto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|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Text Box 311"/>
                      <wps:cNvSpPr txBox="1">
                        <a:spLocks noChangeArrowheads="1"/>
                      </wps:cNvSpPr>
                      <wps:spPr bwMode="auto">
                        <a:xfrm>
                          <a:off x="1828800" y="0"/>
                          <a:ext cx="2023110" cy="82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613372" w14:textId="77777777" w:rsidR="00A85A10" w:rsidRPr="007F29DE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F29DE">
                              <w:rPr>
                                <w:rFonts w:ascii="Arial" w:hAnsi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IČ: 29142890 | DIČ: CZ29142890 | </w:t>
                            </w:r>
                          </w:p>
                          <w:p w14:paraId="36FF4CD2" w14:textId="77777777" w:rsidR="00A85A10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Bank</w:t>
                            </w:r>
                            <w:r w:rsidR="00054D34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="00054D34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Account</w:t>
                            </w:r>
                            <w:proofErr w:type="spellEnd"/>
                            <w:r w:rsidRPr="00BD68A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: CZK: </w:t>
                            </w:r>
                            <w:r w:rsidRPr="007F29DE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131-2481860237/0100</w:t>
                            </w: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7B32D4CD" w14:textId="77777777" w:rsidR="00A85A10" w:rsidRPr="007F29DE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F29DE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IBAN: CZ03 0100 0001 3124 8186 0237</w:t>
                            </w:r>
                          </w:p>
                          <w:p w14:paraId="681AA55F" w14:textId="77777777" w:rsidR="00A85A10" w:rsidRPr="007F29DE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F29DE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EUR: 131-2481900227/0100</w:t>
                            </w:r>
                          </w:p>
                          <w:p w14:paraId="614712BD" w14:textId="77777777" w:rsidR="00A85A10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F29DE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IBAN: CZ77 0100 0001 3124 8190 0227</w:t>
                            </w:r>
                          </w:p>
                          <w:p w14:paraId="7EA6C5B5" w14:textId="77777777" w:rsidR="00A85A10" w:rsidRPr="00BD68AD" w:rsidRDefault="00A85A10" w:rsidP="00A85A10">
                            <w:pPr>
                              <w:jc w:val="both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F29DE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SWIFT: KOMBCZPP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AE19561" id="Skupina 10" o:spid="_x0000_s1027" style="position:absolute;margin-left:178.65pt;margin-top:0;width:303.3pt;height:76.8pt;z-index:251658240;mso-position-vertical:bottom;mso-position-vertical-relative:page" coordsize="38519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width:15322;height:9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01166D33" w14:textId="77777777" w:rsidR="00A85A10" w:rsidRPr="00BD68AD" w:rsidRDefault="00A85A10" w:rsidP="00A85A10">
                      <w:pPr>
                        <w:jc w:val="both"/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</w:pPr>
                      <w:r w:rsidRPr="00BD68AD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  <w:t xml:space="preserve">Škoda Auto Vysoká škola </w:t>
                      </w:r>
                      <w:proofErr w:type="spellStart"/>
                      <w:r w:rsidR="00066807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  <w:t>z</w:t>
                      </w:r>
                      <w:r w:rsidRPr="00BD68AD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  <w:t>.</w:t>
                      </w:r>
                      <w:r w:rsidR="00066807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  <w:t>ú</w:t>
                      </w:r>
                      <w:proofErr w:type="spellEnd"/>
                      <w:r w:rsidR="00066807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  <w:t>.</w:t>
                      </w:r>
                    </w:p>
                    <w:p w14:paraId="5467FDE4" w14:textId="77777777" w:rsidR="00213E95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>Na Karmeli 1457</w:t>
                      </w:r>
                    </w:p>
                    <w:p w14:paraId="3483EECB" w14:textId="77777777" w:rsidR="00213E95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>29</w:t>
                      </w:r>
                      <w:r w:rsidR="00240AB5">
                        <w:rPr>
                          <w:rFonts w:ascii="Arial" w:hAnsi="Arial"/>
                          <w:sz w:val="14"/>
                          <w:szCs w:val="14"/>
                        </w:rPr>
                        <w:t>3</w:t>
                      </w: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</w:t>
                      </w:r>
                      <w:r w:rsidR="00240AB5">
                        <w:rPr>
                          <w:rFonts w:ascii="Arial" w:hAnsi="Arial"/>
                          <w:sz w:val="14"/>
                          <w:szCs w:val="14"/>
                        </w:rPr>
                        <w:t>0</w:t>
                      </w: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>1 Mladá Boleslav</w:t>
                      </w:r>
                    </w:p>
                    <w:p w14:paraId="446CB451" w14:textId="77777777" w:rsidR="00A85A10" w:rsidRPr="00BD68AD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>Czech Republic</w:t>
                      </w:r>
                    </w:p>
                    <w:p w14:paraId="194E67B6" w14:textId="77777777" w:rsidR="00A85A10" w:rsidRPr="00BD68AD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</w:p>
                    <w:p w14:paraId="6FED7440" w14:textId="77777777" w:rsidR="00A85A10" w:rsidRPr="00BD68AD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hyperlink r:id="rId4" w:history="1">
                        <w:r w:rsidRPr="00BD68AD">
                          <w:rPr>
                            <w:rStyle w:val="Hypertextovodkaz"/>
                            <w:rFonts w:ascii="Arial" w:hAnsi="Arial"/>
                            <w:color w:val="auto"/>
                            <w:sz w:val="14"/>
                            <w:szCs w:val="14"/>
                          </w:rPr>
                          <w:t>info@is.savs.cz</w:t>
                        </w:r>
                      </w:hyperlink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| </w:t>
                      </w:r>
                      <w:hyperlink r:id="rId5" w:history="1">
                        <w:r w:rsidRPr="00BD68AD">
                          <w:rPr>
                            <w:rStyle w:val="Hypertextovodkaz"/>
                            <w:rFonts w:ascii="Arial" w:hAnsi="Arial"/>
                            <w:color w:val="auto"/>
                            <w:sz w:val="14"/>
                            <w:szCs w:val="14"/>
                          </w:rPr>
                          <w:t>www.savs.cz</w:t>
                        </w:r>
                      </w:hyperlink>
                      <w:r>
                        <w:rPr>
                          <w:rStyle w:val="Hypertextovodkaz"/>
                          <w:rFonts w:ascii="Arial" w:hAnsi="Arial"/>
                          <w:color w:val="auto"/>
                          <w:sz w:val="14"/>
                          <w:szCs w:val="14"/>
                        </w:rPr>
                        <w:t xml:space="preserve"> </w:t>
                      </w: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>|</w:t>
                      </w:r>
                    </w:p>
                  </w:txbxContent>
                </v:textbox>
              </v:shape>
              <v:shape id="_x0000_s1029" type="#_x0000_t202" style="position:absolute;left:18288;width:20231;height:8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<v:textbox>
                  <w:txbxContent>
                    <w:p w14:paraId="07613372" w14:textId="77777777" w:rsidR="00A85A10" w:rsidRPr="007F29DE" w:rsidRDefault="00A85A10" w:rsidP="00A85A10">
                      <w:pPr>
                        <w:jc w:val="both"/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</w:pPr>
                      <w:r w:rsidRPr="007F29DE">
                        <w:rPr>
                          <w:rFonts w:ascii="Arial" w:hAnsi="Arial"/>
                          <w:b/>
                          <w:bCs/>
                          <w:sz w:val="14"/>
                          <w:szCs w:val="14"/>
                        </w:rPr>
                        <w:t xml:space="preserve">IČ: 29142890 | DIČ: CZ29142890 | </w:t>
                      </w:r>
                    </w:p>
                    <w:p w14:paraId="36FF4CD2" w14:textId="77777777" w:rsidR="00A85A10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>Bank</w:t>
                      </w:r>
                      <w:r w:rsidR="00054D34"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="00054D34">
                        <w:rPr>
                          <w:rFonts w:ascii="Arial" w:hAnsi="Arial"/>
                          <w:sz w:val="14"/>
                          <w:szCs w:val="14"/>
                        </w:rPr>
                        <w:t>Account</w:t>
                      </w:r>
                      <w:proofErr w:type="spellEnd"/>
                      <w:r w:rsidRPr="00BD68AD">
                        <w:rPr>
                          <w:rFonts w:ascii="Arial" w:hAnsi="Arial"/>
                          <w:sz w:val="14"/>
                          <w:szCs w:val="14"/>
                        </w:rPr>
                        <w:t xml:space="preserve">: CZK: </w:t>
                      </w:r>
                      <w:r w:rsidRPr="007F29DE">
                        <w:rPr>
                          <w:rFonts w:ascii="Arial" w:hAnsi="Arial"/>
                          <w:sz w:val="14"/>
                          <w:szCs w:val="14"/>
                        </w:rPr>
                        <w:t>131-2481860237/0100</w:t>
                      </w: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7B32D4CD" w14:textId="77777777" w:rsidR="00A85A10" w:rsidRPr="007F29DE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F29DE">
                        <w:rPr>
                          <w:rFonts w:ascii="Arial" w:hAnsi="Arial"/>
                          <w:sz w:val="14"/>
                          <w:szCs w:val="14"/>
                        </w:rPr>
                        <w:t>IBAN: CZ03 0100 0001 3124 8186 0237</w:t>
                      </w:r>
                    </w:p>
                    <w:p w14:paraId="681AA55F" w14:textId="77777777" w:rsidR="00A85A10" w:rsidRPr="007F29DE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F29DE">
                        <w:rPr>
                          <w:rFonts w:ascii="Arial" w:hAnsi="Arial"/>
                          <w:sz w:val="14"/>
                          <w:szCs w:val="14"/>
                        </w:rPr>
                        <w:t>EUR: 131-2481900227/0100</w:t>
                      </w:r>
                    </w:p>
                    <w:p w14:paraId="614712BD" w14:textId="77777777" w:rsidR="00A85A10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F29DE">
                        <w:rPr>
                          <w:rFonts w:ascii="Arial" w:hAnsi="Arial"/>
                          <w:sz w:val="14"/>
                          <w:szCs w:val="14"/>
                        </w:rPr>
                        <w:t>IBAN: CZ77 0100 0001 3124 8190 0227</w:t>
                      </w:r>
                    </w:p>
                    <w:p w14:paraId="7EA6C5B5" w14:textId="77777777" w:rsidR="00A85A10" w:rsidRPr="00BD68AD" w:rsidRDefault="00A85A10" w:rsidP="00A85A10">
                      <w:pPr>
                        <w:jc w:val="both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F29DE">
                        <w:rPr>
                          <w:rFonts w:ascii="Arial" w:hAnsi="Arial"/>
                          <w:sz w:val="14"/>
                          <w:szCs w:val="14"/>
                        </w:rPr>
                        <w:t>SWIFT: KOMBCZPP</w:t>
                      </w:r>
                    </w:p>
                  </w:txbxContent>
                </v:textbox>
              </v:shape>
              <w10:wrap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D6FC1" w14:textId="77777777" w:rsidR="00963DBE" w:rsidRDefault="00963DBE">
      <w:r>
        <w:separator/>
      </w:r>
    </w:p>
  </w:footnote>
  <w:footnote w:type="continuationSeparator" w:id="0">
    <w:p w14:paraId="6B837375" w14:textId="77777777" w:rsidR="00963DBE" w:rsidRDefault="00963DBE">
      <w:r>
        <w:continuationSeparator/>
      </w:r>
    </w:p>
  </w:footnote>
  <w:footnote w:type="continuationNotice" w:id="1">
    <w:p w14:paraId="3C7DF343" w14:textId="77777777" w:rsidR="00963DBE" w:rsidRDefault="00963D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DD212" w14:textId="77777777" w:rsidR="00A85A10" w:rsidRDefault="00BA62E5">
    <w:pPr>
      <w:pStyle w:val="Zhlav"/>
    </w:pPr>
    <w:r>
      <w:rPr>
        <w:rFonts w:ascii="Arial" w:hAnsi="Arial"/>
        <w:noProof/>
      </w:rPr>
      <w:drawing>
        <wp:anchor distT="0" distB="0" distL="114300" distR="114300" simplePos="0" relativeHeight="251658242" behindDoc="1" locked="0" layoutInCell="1" allowOverlap="1" wp14:anchorId="5FFE77C6" wp14:editId="41F82F32">
          <wp:simplePos x="0" y="0"/>
          <wp:positionH relativeFrom="column">
            <wp:posOffset>-935653</wp:posOffset>
          </wp:positionH>
          <wp:positionV relativeFrom="paragraph">
            <wp:posOffset>-440615</wp:posOffset>
          </wp:positionV>
          <wp:extent cx="7595904" cy="1914525"/>
          <wp:effectExtent l="0" t="0" r="0" b="3175"/>
          <wp:wrapNone/>
          <wp:docPr id="258811649" name="Obrázek 6" descr="Obsah obrázku snímek obrazovky, Barevnost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811649" name="Obrázek 6" descr="Obsah obrázku snímek obrazovky, Barevnost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7053" cy="191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4073">
      <w:rPr>
        <w:rFonts w:ascii="Arial" w:hAnsi="Arial"/>
        <w:noProof/>
      </w:rPr>
      <w:drawing>
        <wp:inline distT="0" distB="0" distL="0" distR="0" wp14:anchorId="5E18F010" wp14:editId="7CEFE17B">
          <wp:extent cx="1818168" cy="552482"/>
          <wp:effectExtent l="0" t="0" r="0" b="0"/>
          <wp:docPr id="566003072" name="Obrázek 7" descr="Obsah obrázku Grafika, snímek obrazovky, grafický design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003072" name="Obrázek 7" descr="Obsah obrázku Grafika, snímek obrazovky, grafický design, design&#10;&#10;Obsah vygenerovaný umělou inteligencí může být nesprávný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6912" cy="603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A4073" w:rsidRPr="007F29DE"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552312" wp14:editId="27247F71">
              <wp:simplePos x="0" y="0"/>
              <wp:positionH relativeFrom="page">
                <wp:posOffset>5652784</wp:posOffset>
              </wp:positionH>
              <wp:positionV relativeFrom="page">
                <wp:posOffset>374856</wp:posOffset>
              </wp:positionV>
              <wp:extent cx="1717675" cy="694055"/>
              <wp:effectExtent l="0" t="0" r="0" b="0"/>
              <wp:wrapNone/>
              <wp:docPr id="1" name="Text Box 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7675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2B76F8" w14:textId="77777777" w:rsidR="00A85A10" w:rsidRPr="00E108D4" w:rsidRDefault="00A85A10" w:rsidP="00A85A10">
                          <w:pPr>
                            <w:jc w:val="both"/>
                            <w:rPr>
                              <w:rFonts w:ascii="Arial" w:hAnsi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E108D4">
                            <w:rPr>
                              <w:rFonts w:ascii="Arial" w:hAnsi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 xml:space="preserve">Škoda Auto Vysoká škola </w:t>
                          </w:r>
                          <w:r w:rsidR="00213E95">
                            <w:rPr>
                              <w:rFonts w:ascii="Arial" w:hAnsi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 xml:space="preserve">z. </w:t>
                          </w:r>
                          <w:proofErr w:type="spellStart"/>
                          <w:r w:rsidR="00066807">
                            <w:rPr>
                              <w:rFonts w:ascii="Arial" w:hAnsi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ú</w:t>
                          </w:r>
                          <w:r w:rsidRPr="00E108D4">
                            <w:rPr>
                              <w:rFonts w:ascii="Arial" w:hAnsi="Arial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spellEnd"/>
                        </w:p>
                        <w:p w14:paraId="1A7FD56C" w14:textId="77777777" w:rsidR="00A85A10" w:rsidRPr="005C7817" w:rsidRDefault="00A85A10" w:rsidP="00A85A10">
                          <w:pPr>
                            <w:jc w:val="both"/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5C7817"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  <w:t>Na Karmeli 1457</w:t>
                          </w:r>
                        </w:p>
                        <w:p w14:paraId="352B5518" w14:textId="77777777" w:rsidR="00A85A10" w:rsidRPr="005C7817" w:rsidRDefault="00A85A10" w:rsidP="00A85A10">
                          <w:pPr>
                            <w:jc w:val="both"/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5C7817"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  <w:t>29</w:t>
                          </w:r>
                          <w:r w:rsidR="00240AB5"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  <w:t>3</w:t>
                          </w:r>
                          <w:r w:rsidRPr="005C7817"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r w:rsidR="00240AB5"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5C7817"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="00213E95"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5C7817"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  <w:t xml:space="preserve">Mladá Boleslav </w:t>
                          </w:r>
                        </w:p>
                        <w:p w14:paraId="5A6C50C9" w14:textId="77777777" w:rsidR="00A85A10" w:rsidRPr="005C7817" w:rsidRDefault="00A85A10" w:rsidP="00A85A10">
                          <w:pPr>
                            <w:jc w:val="both"/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5C7817">
                            <w:rPr>
                              <w:rFonts w:ascii="Arial" w:hAnsi="Arial"/>
                              <w:color w:val="FFFFFF" w:themeColor="background1"/>
                              <w:sz w:val="16"/>
                              <w:szCs w:val="16"/>
                            </w:rPr>
                            <w:t>Czech Republic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552312" id="_x0000_t202" coordsize="21600,21600" o:spt="202" path="m,l,21600r21600,l21600,xe">
              <v:stroke joinstyle="miter"/>
              <v:path gradientshapeok="t" o:connecttype="rect"/>
            </v:shapetype>
            <v:shape id="Text Box 311" o:spid="_x0000_s1026" type="#_x0000_t202" style="position:absolute;margin-left:445.1pt;margin-top:29.5pt;width:135.25pt;height:54.6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" filled="f" stroked="f">
              <v:textbox>
                <w:txbxContent>
                  <w:p w14:paraId="2C2B76F8" w14:textId="77777777" w:rsidR="00A85A10" w:rsidRPr="00E108D4" w:rsidRDefault="00A85A10" w:rsidP="00A85A10">
                    <w:pPr>
                      <w:jc w:val="both"/>
                      <w:rPr>
                        <w:rFonts w:ascii="Arial" w:hAnsi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</w:pPr>
                    <w:r w:rsidRPr="00E108D4">
                      <w:rPr>
                        <w:rFonts w:ascii="Arial" w:hAnsi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 xml:space="preserve">Škoda Auto Vysoká škola </w:t>
                    </w:r>
                    <w:r w:rsidR="00213E95">
                      <w:rPr>
                        <w:rFonts w:ascii="Arial" w:hAnsi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 xml:space="preserve">z. </w:t>
                    </w:r>
                    <w:proofErr w:type="spellStart"/>
                    <w:r w:rsidR="00066807">
                      <w:rPr>
                        <w:rFonts w:ascii="Arial" w:hAnsi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>ú</w:t>
                    </w:r>
                    <w:r w:rsidRPr="00E108D4">
                      <w:rPr>
                        <w:rFonts w:ascii="Arial" w:hAnsi="Arial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>.</w:t>
                    </w:r>
                    <w:proofErr w:type="spellEnd"/>
                  </w:p>
                  <w:p w14:paraId="1A7FD56C" w14:textId="77777777" w:rsidR="00A85A10" w:rsidRPr="005C7817" w:rsidRDefault="00A85A10" w:rsidP="00A85A10">
                    <w:pPr>
                      <w:jc w:val="both"/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</w:pPr>
                    <w:r w:rsidRPr="005C7817"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  <w:t>Na Karmeli 1457</w:t>
                    </w:r>
                  </w:p>
                  <w:p w14:paraId="352B5518" w14:textId="77777777" w:rsidR="00A85A10" w:rsidRPr="005C7817" w:rsidRDefault="00A85A10" w:rsidP="00A85A10">
                    <w:pPr>
                      <w:jc w:val="both"/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</w:pPr>
                    <w:r w:rsidRPr="005C7817"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  <w:t>29</w:t>
                    </w:r>
                    <w:r w:rsidR="00240AB5"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  <w:t>3</w:t>
                    </w:r>
                    <w:r w:rsidRPr="005C7817"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r w:rsidR="00240AB5"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  <w:t>0</w:t>
                    </w:r>
                    <w:r w:rsidRPr="005C7817"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  <w:t>1</w:t>
                    </w:r>
                    <w:r w:rsidR="00213E95"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r w:rsidRPr="005C7817"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  <w:t xml:space="preserve">Mladá Boleslav </w:t>
                    </w:r>
                  </w:p>
                  <w:p w14:paraId="5A6C50C9" w14:textId="77777777" w:rsidR="00A85A10" w:rsidRPr="005C7817" w:rsidRDefault="00A85A10" w:rsidP="00A85A10">
                    <w:pPr>
                      <w:jc w:val="both"/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</w:pPr>
                    <w:r w:rsidRPr="005C7817">
                      <w:rPr>
                        <w:rFonts w:ascii="Arial" w:hAnsi="Arial"/>
                        <w:color w:val="FFFFFF" w:themeColor="background1"/>
                        <w:sz w:val="16"/>
                        <w:szCs w:val="16"/>
                      </w:rPr>
                      <w:t>Czech Republic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00E42"/>
    <w:multiLevelType w:val="hybridMultilevel"/>
    <w:tmpl w:val="57526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A3D76"/>
    <w:multiLevelType w:val="hybridMultilevel"/>
    <w:tmpl w:val="0C32323C"/>
    <w:lvl w:ilvl="0" w:tplc="A29CBC9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92A4D"/>
    <w:multiLevelType w:val="hybridMultilevel"/>
    <w:tmpl w:val="C1B262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59813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395800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5141335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CB2"/>
    <w:rsid w:val="00054D34"/>
    <w:rsid w:val="00066807"/>
    <w:rsid w:val="00080830"/>
    <w:rsid w:val="0009534A"/>
    <w:rsid w:val="000A2FD8"/>
    <w:rsid w:val="001452FD"/>
    <w:rsid w:val="00166EDF"/>
    <w:rsid w:val="0019367B"/>
    <w:rsid w:val="001C01F7"/>
    <w:rsid w:val="00201CB2"/>
    <w:rsid w:val="00213E95"/>
    <w:rsid w:val="00240AB5"/>
    <w:rsid w:val="00254AEC"/>
    <w:rsid w:val="002C7AAE"/>
    <w:rsid w:val="002F2906"/>
    <w:rsid w:val="00331C1E"/>
    <w:rsid w:val="00333B7E"/>
    <w:rsid w:val="00354AA5"/>
    <w:rsid w:val="0035763D"/>
    <w:rsid w:val="00362258"/>
    <w:rsid w:val="003D7811"/>
    <w:rsid w:val="003E41E9"/>
    <w:rsid w:val="0041006A"/>
    <w:rsid w:val="00426BAB"/>
    <w:rsid w:val="004653A2"/>
    <w:rsid w:val="004A4073"/>
    <w:rsid w:val="004A6D41"/>
    <w:rsid w:val="005027DC"/>
    <w:rsid w:val="005610B9"/>
    <w:rsid w:val="005C7817"/>
    <w:rsid w:val="0063316D"/>
    <w:rsid w:val="007473FA"/>
    <w:rsid w:val="00766276"/>
    <w:rsid w:val="00806884"/>
    <w:rsid w:val="00880458"/>
    <w:rsid w:val="008A3DD3"/>
    <w:rsid w:val="008B6758"/>
    <w:rsid w:val="0091208F"/>
    <w:rsid w:val="00963DBE"/>
    <w:rsid w:val="00977953"/>
    <w:rsid w:val="009C28D6"/>
    <w:rsid w:val="009E4868"/>
    <w:rsid w:val="009F1E84"/>
    <w:rsid w:val="00A34610"/>
    <w:rsid w:val="00A6644D"/>
    <w:rsid w:val="00A8213D"/>
    <w:rsid w:val="00A85A10"/>
    <w:rsid w:val="00B053B0"/>
    <w:rsid w:val="00B530F8"/>
    <w:rsid w:val="00B55B3F"/>
    <w:rsid w:val="00BA04E0"/>
    <w:rsid w:val="00BA62E5"/>
    <w:rsid w:val="00BC71A0"/>
    <w:rsid w:val="00C366E1"/>
    <w:rsid w:val="00C54A34"/>
    <w:rsid w:val="00DD0226"/>
    <w:rsid w:val="00DE0340"/>
    <w:rsid w:val="00E108D4"/>
    <w:rsid w:val="00E173D4"/>
    <w:rsid w:val="00E30162"/>
    <w:rsid w:val="00E51E66"/>
    <w:rsid w:val="00E624D3"/>
    <w:rsid w:val="00E976B9"/>
    <w:rsid w:val="00EC7BAD"/>
    <w:rsid w:val="00ED0C68"/>
    <w:rsid w:val="00EF7715"/>
    <w:rsid w:val="00F249C2"/>
    <w:rsid w:val="00F74082"/>
    <w:rsid w:val="00FE478C"/>
    <w:rsid w:val="12DABF58"/>
    <w:rsid w:val="557B0CA0"/>
    <w:rsid w:val="56329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ADFEFE"/>
  <w15:chartTrackingRefBased/>
  <w15:docId w15:val="{0F9DC204-27AC-4DCB-AA4C-78BBB7876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1CB2"/>
    <w:pPr>
      <w:spacing w:line="278" w:lineRule="auto"/>
    </w:pPr>
    <w:rPr>
      <w:rFonts w:asciiTheme="minorHAnsi" w:hAnsiTheme="minorHAns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5C7817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5C78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7817"/>
    <w:rPr>
      <w:rFonts w:ascii="Calibri" w:eastAsia="Calibri" w:hAnsi="Calibri" w:cs="Arial"/>
      <w:kern w:val="0"/>
      <w:sz w:val="24"/>
      <w:szCs w:val="24"/>
      <w:lang w:bidi="he-IL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804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0458"/>
    <w:rPr>
      <w:rFonts w:ascii="Calibri" w:eastAsia="Calibri" w:hAnsi="Calibri" w:cs="Arial"/>
      <w:kern w:val="0"/>
      <w:sz w:val="24"/>
      <w:szCs w:val="24"/>
      <w:lang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avsmb.sharepoint.com/sites/PRoddlen/Sdilene%20dokumenty/General%202023/CI/Zm&#283;na%20n&#225;zvu%20&#353;koly%202023/Hlavi&#269;kov&#253;%20pap&#237;r/www.savs.cz" TargetMode="External"/><Relationship Id="rId2" Type="http://schemas.openxmlformats.org/officeDocument/2006/relationships/hyperlink" Target="mailto:info@is.savs.cz" TargetMode="External"/><Relationship Id="rId1" Type="http://schemas.openxmlformats.org/officeDocument/2006/relationships/image" Target="media/image3.png"/><Relationship Id="rId5" Type="http://schemas.openxmlformats.org/officeDocument/2006/relationships/hyperlink" Target="https://savsmb.sharepoint.com/sites/PRoddlen/Sdilene%20dokumenty/General%202023/CI/Zm&#283;na%20n&#225;zvu%20&#353;koly%202023/Hlavi&#269;kov&#253;%20pap&#237;r/www.savs.cz" TargetMode="External"/><Relationship Id="rId4" Type="http://schemas.openxmlformats.org/officeDocument/2006/relationships/hyperlink" Target="mailto:info@is.savs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jirankova\OneDrive%20-%20&#352;KODA%20AUTO%20VYSOK&#193;%20&#352;KOLA%20o.p.s\Plocha\Letterhead_vyska_s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c9e2da-ea0a-468a-b7c5-801b00076049" xsi:nil="true"/>
    <lcf76f155ced4ddcb4097134ff3c332f xmlns="ebd8f5d8-101c-487c-b289-1682e7f5f20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A89A0CA3F8E34E9DF62FE952255229" ma:contentTypeVersion="16" ma:contentTypeDescription="Vytvoří nový dokument" ma:contentTypeScope="" ma:versionID="e9449b0cd1a857df6c37271491fd6816">
  <xsd:schema xmlns:xsd="http://www.w3.org/2001/XMLSchema" xmlns:xs="http://www.w3.org/2001/XMLSchema" xmlns:p="http://schemas.microsoft.com/office/2006/metadata/properties" xmlns:ns2="ebd8f5d8-101c-487c-b289-1682e7f5f203" xmlns:ns3="1bc9e2da-ea0a-468a-b7c5-801b00076049" targetNamespace="http://schemas.microsoft.com/office/2006/metadata/properties" ma:root="true" ma:fieldsID="4f3241c9ab2f17412e3a29d11b79c03c" ns2:_="" ns3:_="">
    <xsd:import namespace="ebd8f5d8-101c-487c-b289-1682e7f5f203"/>
    <xsd:import namespace="1bc9e2da-ea0a-468a-b7c5-801b000760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d8f5d8-101c-487c-b289-1682e7f5f2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2c015388-728b-493f-9202-169f7b5b8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9e2da-ea0a-468a-b7c5-801b0007604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9f27e05-236c-48ce-a043-c38f8c40ed72}" ma:internalName="TaxCatchAll" ma:showField="CatchAllData" ma:web="1bc9e2da-ea0a-468a-b7c5-801b00076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D9C66E-0EFB-425D-91B3-BC8A1D3C5331}">
  <ds:schemaRefs>
    <ds:schemaRef ds:uri="http://schemas.microsoft.com/office/2006/metadata/properties"/>
    <ds:schemaRef ds:uri="http://schemas.microsoft.com/office/infopath/2007/PartnerControls"/>
    <ds:schemaRef ds:uri="832afcc4-76a3-4867-b69a-4e561e25368f"/>
    <ds:schemaRef ds:uri="a49cbf54-bdb8-4315-bc65-bb6a2aac908c"/>
  </ds:schemaRefs>
</ds:datastoreItem>
</file>

<file path=customXml/itemProps2.xml><?xml version="1.0" encoding="utf-8"?>
<ds:datastoreItem xmlns:ds="http://schemas.openxmlformats.org/officeDocument/2006/customXml" ds:itemID="{48AB5B38-7A75-474B-8D28-7612C3EFB7D4}"/>
</file>

<file path=customXml/itemProps3.xml><?xml version="1.0" encoding="utf-8"?>
<ds:datastoreItem xmlns:ds="http://schemas.openxmlformats.org/officeDocument/2006/customXml" ds:itemID="{F117CD07-B0BF-43E9-B6CB-BD08ED53C0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Letterhead_vyska_sablona</Template>
  <TotalTime>2</TotalTime>
  <Pages>4</Pages>
  <Words>196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Jiránková, Barbora</dc:creator>
  <cp:keywords/>
  <dc:description/>
  <cp:lastModifiedBy>Jiránková, Barbora</cp:lastModifiedBy>
  <cp:revision>1</cp:revision>
  <cp:lastPrinted>2025-01-13T05:29:00Z</cp:lastPrinted>
  <dcterms:created xsi:type="dcterms:W3CDTF">2026-08-03T06:26:00Z</dcterms:created>
  <dcterms:modified xsi:type="dcterms:W3CDTF">2026-08-03T06:28:00Z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0x010100F2A89A0CA3F8E34E9DF62FE952255229</vt:lpwstr>
  </property>
  <property fmtid="{D5CDD505-2E9C-101B-9397-08002B2CF9AE}" pid="3" name="MediaServiceImageTags">
    <vt:lpwstr/>
  </property>
</Properties>
</file>